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C13FFC" w14:textId="77777777" w:rsidR="00D34167" w:rsidRPr="00D34167" w:rsidRDefault="00D34167" w:rsidP="00D34167">
      <w:pPr>
        <w:pStyle w:val="body"/>
        <w:jc w:val="center"/>
        <w:rPr>
          <w:b/>
          <w:bCs/>
          <w:sz w:val="32"/>
          <w:szCs w:val="32"/>
        </w:rPr>
      </w:pPr>
    </w:p>
    <w:p w14:paraId="151476B4" w14:textId="28E7767C" w:rsidR="00D34167" w:rsidRPr="00D34167" w:rsidRDefault="00D34167" w:rsidP="00B1278F">
      <w:pPr>
        <w:pStyle w:val="body"/>
        <w:rPr>
          <w:b/>
          <w:bCs/>
          <w:sz w:val="32"/>
          <w:szCs w:val="32"/>
        </w:rPr>
      </w:pPr>
      <w:r w:rsidRPr="00D06E94">
        <w:rPr>
          <w:rStyle w:val="Heading1Char"/>
          <w:sz w:val="40"/>
          <w:szCs w:val="32"/>
        </w:rPr>
        <w:t xml:space="preserve">Undercover Artist Festival and Development Program </w:t>
      </w:r>
      <w:r w:rsidR="00D06E94" w:rsidRPr="00D06E94">
        <w:rPr>
          <w:rStyle w:val="Heading1Char"/>
          <w:sz w:val="40"/>
          <w:szCs w:val="32"/>
        </w:rPr>
        <w:t xml:space="preserve">2023 </w:t>
      </w:r>
      <w:r w:rsidR="00D06E94">
        <w:rPr>
          <w:rStyle w:val="Heading1Char"/>
        </w:rPr>
        <w:br/>
      </w:r>
      <w:r w:rsidR="00D06E94" w:rsidRPr="00D06E94">
        <w:rPr>
          <w:rStyle w:val="Heading2Char"/>
          <w:b/>
          <w:bCs w:val="0"/>
          <w:sz w:val="32"/>
          <w:szCs w:val="28"/>
        </w:rPr>
        <w:t>Expression of Interest</w:t>
      </w:r>
      <w:r w:rsidRPr="00D06E94">
        <w:rPr>
          <w:rStyle w:val="Heading2Char"/>
          <w:b/>
          <w:bCs w:val="0"/>
          <w:sz w:val="32"/>
          <w:szCs w:val="28"/>
        </w:rPr>
        <w:t xml:space="preserve"> – Stage One</w:t>
      </w:r>
    </w:p>
    <w:p w14:paraId="0E4B5874" w14:textId="77777777" w:rsidR="00D34167" w:rsidRDefault="00D34167" w:rsidP="00D34167">
      <w:pPr>
        <w:pStyle w:val="body"/>
      </w:pPr>
    </w:p>
    <w:p w14:paraId="5FF78956" w14:textId="3C2A800E" w:rsidR="00D34167" w:rsidRPr="00D06E94" w:rsidRDefault="00D34167" w:rsidP="00D06E94">
      <w:pPr>
        <w:pStyle w:val="Heading2"/>
      </w:pPr>
      <w:r w:rsidRPr="00D06E94">
        <w:t>Contact Information</w:t>
      </w:r>
    </w:p>
    <w:p w14:paraId="17B4BD42" w14:textId="77777777" w:rsidR="00D34167" w:rsidRDefault="00D34167" w:rsidP="00D34167">
      <w:pPr>
        <w:pStyle w:val="body"/>
      </w:pPr>
    </w:p>
    <w:p w14:paraId="27A1181B" w14:textId="7434F154" w:rsidR="00D34167" w:rsidRPr="00D06E94" w:rsidRDefault="00D34167" w:rsidP="002C7939">
      <w:pPr>
        <w:pStyle w:val="body"/>
        <w:tabs>
          <w:tab w:val="left" w:pos="1898"/>
        </w:tabs>
        <w:rPr>
          <w:b/>
          <w:bCs/>
        </w:rPr>
      </w:pPr>
      <w:r w:rsidRPr="00D06E94">
        <w:rPr>
          <w:b/>
          <w:bCs/>
        </w:rPr>
        <w:t xml:space="preserve">My name is: </w:t>
      </w:r>
      <w:r w:rsidR="002C7939" w:rsidRPr="00D06E94">
        <w:rPr>
          <w:b/>
          <w:bCs/>
        </w:rPr>
        <w:tab/>
      </w:r>
    </w:p>
    <w:p w14:paraId="5C955F47" w14:textId="092E8C23" w:rsidR="00D34167" w:rsidRDefault="00D34167" w:rsidP="00D34167">
      <w:pPr>
        <w:pStyle w:val="body"/>
      </w:pPr>
      <w:r>
        <w:t>When I perform, my stage name is: (you can leave this blank if you perform with your real name)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06E94" w14:paraId="3A5D9EA1" w14:textId="77777777" w:rsidTr="00D06E94">
        <w:tc>
          <w:tcPr>
            <w:tcW w:w="10456" w:type="dxa"/>
          </w:tcPr>
          <w:p w14:paraId="10D79AE3" w14:textId="4A3E9B7C" w:rsidR="00D06E94" w:rsidRDefault="00D06E94" w:rsidP="00D34167">
            <w:pPr>
              <w:pStyle w:val="body"/>
            </w:pPr>
          </w:p>
        </w:tc>
      </w:tr>
    </w:tbl>
    <w:p w14:paraId="59C2C952" w14:textId="77777777" w:rsidR="00D06E94" w:rsidRDefault="00D06E94" w:rsidP="00D34167">
      <w:pPr>
        <w:pStyle w:val="body"/>
      </w:pPr>
    </w:p>
    <w:p w14:paraId="57025218" w14:textId="77777777" w:rsidR="00D34167" w:rsidRPr="00D06E94" w:rsidRDefault="00D34167" w:rsidP="00D34167">
      <w:pPr>
        <w:pStyle w:val="body"/>
        <w:rPr>
          <w:b/>
          <w:bCs/>
        </w:rPr>
      </w:pPr>
      <w:r w:rsidRPr="00D06E94">
        <w:rPr>
          <w:b/>
          <w:bCs/>
        </w:rPr>
        <w:t>My address is: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06E94" w14:paraId="19DD03CC" w14:textId="77777777" w:rsidTr="00D06E94">
        <w:tc>
          <w:tcPr>
            <w:tcW w:w="10456" w:type="dxa"/>
          </w:tcPr>
          <w:p w14:paraId="7A729C24" w14:textId="77777777" w:rsidR="00D06E94" w:rsidRDefault="00D06E94" w:rsidP="00D06E94">
            <w:pPr>
              <w:pStyle w:val="body"/>
            </w:pPr>
          </w:p>
        </w:tc>
      </w:tr>
    </w:tbl>
    <w:p w14:paraId="697513F6" w14:textId="39D3B3DD" w:rsidR="00D34167" w:rsidRDefault="00D34167" w:rsidP="00D34167">
      <w:pPr>
        <w:pStyle w:val="body"/>
        <w:rPr>
          <w:b/>
          <w:bCs/>
        </w:rPr>
      </w:pPr>
      <w:r>
        <w:br/>
      </w:r>
      <w:r w:rsidRPr="00D06E94">
        <w:rPr>
          <w:b/>
          <w:bCs/>
        </w:rPr>
        <w:t>My phone number is: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06E94" w14:paraId="20926E1D" w14:textId="77777777" w:rsidTr="00D06E94">
        <w:tc>
          <w:tcPr>
            <w:tcW w:w="10456" w:type="dxa"/>
          </w:tcPr>
          <w:p w14:paraId="2D473A40" w14:textId="77777777" w:rsidR="00D06E94" w:rsidRDefault="00D06E94" w:rsidP="00D34167">
            <w:pPr>
              <w:pStyle w:val="body"/>
              <w:rPr>
                <w:b/>
                <w:bCs/>
              </w:rPr>
            </w:pPr>
          </w:p>
        </w:tc>
      </w:tr>
    </w:tbl>
    <w:p w14:paraId="17A31D45" w14:textId="77777777" w:rsidR="00D34167" w:rsidRDefault="00D34167" w:rsidP="00D34167">
      <w:pPr>
        <w:pStyle w:val="body"/>
      </w:pPr>
    </w:p>
    <w:p w14:paraId="4B8BB728" w14:textId="3852AECA" w:rsidR="00D34167" w:rsidRDefault="00D34167" w:rsidP="00D34167">
      <w:pPr>
        <w:pStyle w:val="body"/>
        <w:rPr>
          <w:b/>
          <w:bCs/>
        </w:rPr>
      </w:pPr>
      <w:r w:rsidRPr="00D06E94">
        <w:rPr>
          <w:b/>
          <w:bCs/>
        </w:rPr>
        <w:t>My email is: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06E94" w14:paraId="755D5BC7" w14:textId="77777777" w:rsidTr="00D06E94">
        <w:tc>
          <w:tcPr>
            <w:tcW w:w="10456" w:type="dxa"/>
          </w:tcPr>
          <w:p w14:paraId="4356D605" w14:textId="77777777" w:rsidR="00D06E94" w:rsidRDefault="00D06E94" w:rsidP="00D34167">
            <w:pPr>
              <w:pStyle w:val="body"/>
              <w:rPr>
                <w:b/>
                <w:bCs/>
              </w:rPr>
            </w:pPr>
          </w:p>
        </w:tc>
      </w:tr>
    </w:tbl>
    <w:p w14:paraId="7CD5E8E6" w14:textId="77777777" w:rsidR="00D34167" w:rsidRDefault="00D34167" w:rsidP="00D34167">
      <w:pPr>
        <w:pStyle w:val="body"/>
      </w:pPr>
    </w:p>
    <w:p w14:paraId="0C1A0C29" w14:textId="5CB2F089" w:rsidR="00D34167" w:rsidRDefault="00D34167" w:rsidP="00D34167">
      <w:pPr>
        <w:pStyle w:val="body"/>
        <w:rPr>
          <w:b/>
          <w:bCs/>
        </w:rPr>
      </w:pPr>
      <w:r w:rsidRPr="00D06E94">
        <w:rPr>
          <w:b/>
          <w:bCs/>
        </w:rPr>
        <w:t xml:space="preserve">I have an advocate or support person helping me with this application. Their name is: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06E94" w14:paraId="7E8D3D73" w14:textId="77777777" w:rsidTr="00D06E94">
        <w:tc>
          <w:tcPr>
            <w:tcW w:w="10456" w:type="dxa"/>
          </w:tcPr>
          <w:p w14:paraId="1CE45493" w14:textId="77777777" w:rsidR="00D06E94" w:rsidRDefault="00D06E94" w:rsidP="00D34167">
            <w:pPr>
              <w:pStyle w:val="body"/>
              <w:rPr>
                <w:b/>
                <w:bCs/>
              </w:rPr>
            </w:pPr>
          </w:p>
        </w:tc>
      </w:tr>
    </w:tbl>
    <w:p w14:paraId="6C221461" w14:textId="2FF3B12E" w:rsidR="00D34167" w:rsidRPr="00D06E94" w:rsidRDefault="00D34167" w:rsidP="00D34167">
      <w:pPr>
        <w:pStyle w:val="body"/>
        <w:rPr>
          <w:b/>
          <w:bCs/>
        </w:rPr>
      </w:pPr>
      <w:r>
        <w:br/>
      </w:r>
      <w:r w:rsidRPr="00D06E94">
        <w:rPr>
          <w:b/>
          <w:bCs/>
        </w:rPr>
        <w:t xml:space="preserve">Their phone number is: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06E94" w14:paraId="735C2EA8" w14:textId="77777777" w:rsidTr="00D06E94">
        <w:tc>
          <w:tcPr>
            <w:tcW w:w="10456" w:type="dxa"/>
          </w:tcPr>
          <w:p w14:paraId="0510DF89" w14:textId="77777777" w:rsidR="00D06E94" w:rsidRDefault="00D06E94" w:rsidP="00D34167">
            <w:pPr>
              <w:pStyle w:val="body"/>
            </w:pPr>
          </w:p>
        </w:tc>
      </w:tr>
    </w:tbl>
    <w:p w14:paraId="49FE5DDC" w14:textId="74DBF8AD" w:rsidR="00D34167" w:rsidRPr="00D06E94" w:rsidRDefault="00D34167" w:rsidP="00D34167">
      <w:pPr>
        <w:pStyle w:val="body"/>
        <w:rPr>
          <w:b/>
          <w:bCs/>
        </w:rPr>
      </w:pPr>
      <w:r>
        <w:br/>
      </w:r>
      <w:r w:rsidRPr="00D06E94">
        <w:rPr>
          <w:b/>
          <w:bCs/>
        </w:rPr>
        <w:t xml:space="preserve">Their email is: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06E94" w14:paraId="6CCDDEE9" w14:textId="77777777" w:rsidTr="00D06E94">
        <w:tc>
          <w:tcPr>
            <w:tcW w:w="10456" w:type="dxa"/>
          </w:tcPr>
          <w:p w14:paraId="619A0565" w14:textId="77777777" w:rsidR="00D06E94" w:rsidRDefault="00D06E94" w:rsidP="00D34167">
            <w:pPr>
              <w:pStyle w:val="body"/>
            </w:pPr>
          </w:p>
        </w:tc>
      </w:tr>
    </w:tbl>
    <w:p w14:paraId="35DFECED" w14:textId="77777777" w:rsidR="00D06E94" w:rsidRDefault="00D06E94" w:rsidP="00D34167">
      <w:pPr>
        <w:pStyle w:val="body"/>
      </w:pPr>
    </w:p>
    <w:p w14:paraId="3E63A314" w14:textId="77777777" w:rsidR="00D34167" w:rsidRDefault="00D34167" w:rsidP="00D34167">
      <w:pPr>
        <w:pStyle w:val="body"/>
      </w:pPr>
    </w:p>
    <w:p w14:paraId="0F740E29" w14:textId="15668221" w:rsidR="00D34167" w:rsidRPr="00D06E94" w:rsidRDefault="009F2226" w:rsidP="00D34167">
      <w:pPr>
        <w:pStyle w:val="body"/>
        <w:rPr>
          <w:b/>
          <w:bCs/>
        </w:rPr>
      </w:pPr>
      <w:r w:rsidRPr="00D06E94">
        <w:rPr>
          <w:b/>
          <w:bCs/>
        </w:rPr>
        <w:t xml:space="preserve">My communication access requirements are: </w:t>
      </w:r>
      <w:r w:rsidR="00D34167" w:rsidRPr="00D06E94">
        <w:rPr>
          <w:b/>
          <w:bCs/>
        </w:rPr>
        <w:t>(select which methods work for you)</w:t>
      </w:r>
    </w:p>
    <w:p w14:paraId="724FF0D7" w14:textId="77777777" w:rsidR="00D34167" w:rsidRDefault="00D34167" w:rsidP="00D34167">
      <w:pPr>
        <w:pStyle w:val="body"/>
        <w:numPr>
          <w:ilvl w:val="0"/>
          <w:numId w:val="36"/>
        </w:numPr>
      </w:pPr>
      <w:r>
        <w:t>Phone calls</w:t>
      </w:r>
    </w:p>
    <w:p w14:paraId="7FD75FEA" w14:textId="77777777" w:rsidR="00D34167" w:rsidRDefault="00D34167" w:rsidP="00D34167">
      <w:pPr>
        <w:pStyle w:val="body"/>
        <w:numPr>
          <w:ilvl w:val="0"/>
          <w:numId w:val="36"/>
        </w:numPr>
      </w:pPr>
      <w:r>
        <w:t>Texting</w:t>
      </w:r>
    </w:p>
    <w:p w14:paraId="04877EEF" w14:textId="77777777" w:rsidR="00D34167" w:rsidRDefault="00D34167" w:rsidP="00D34167">
      <w:pPr>
        <w:pStyle w:val="body"/>
        <w:numPr>
          <w:ilvl w:val="0"/>
          <w:numId w:val="36"/>
        </w:numPr>
      </w:pPr>
      <w:r>
        <w:t>Emails</w:t>
      </w:r>
    </w:p>
    <w:p w14:paraId="39C9A36A" w14:textId="42620D4E" w:rsidR="00D34167" w:rsidRDefault="00D34167" w:rsidP="00D34167">
      <w:pPr>
        <w:pStyle w:val="body"/>
        <w:numPr>
          <w:ilvl w:val="0"/>
          <w:numId w:val="36"/>
        </w:numPr>
      </w:pPr>
      <w:r>
        <w:t>Zoom / video meetings</w:t>
      </w:r>
    </w:p>
    <w:p w14:paraId="0E989E4C" w14:textId="77777777" w:rsidR="00D34167" w:rsidRDefault="00D34167" w:rsidP="00D34167">
      <w:pPr>
        <w:pStyle w:val="body"/>
      </w:pPr>
    </w:p>
    <w:p w14:paraId="0A080E6D" w14:textId="153B330C" w:rsidR="00D34167" w:rsidRPr="00D34167" w:rsidRDefault="00D34167" w:rsidP="00D06E94">
      <w:pPr>
        <w:pStyle w:val="Heading2"/>
      </w:pPr>
      <w:r w:rsidRPr="00D34167">
        <w:t>Application Type</w:t>
      </w:r>
    </w:p>
    <w:p w14:paraId="0B1910DE" w14:textId="77777777" w:rsidR="00D34167" w:rsidRDefault="00D34167" w:rsidP="00D34167">
      <w:pPr>
        <w:pStyle w:val="body"/>
      </w:pPr>
    </w:p>
    <w:p w14:paraId="4EBCC0F6" w14:textId="721E2FB4" w:rsidR="00D34167" w:rsidRPr="00D06E94" w:rsidRDefault="00D34167" w:rsidP="00D34167">
      <w:pPr>
        <w:pStyle w:val="body"/>
        <w:rPr>
          <w:b/>
          <w:bCs/>
        </w:rPr>
      </w:pPr>
      <w:r w:rsidRPr="00D06E94">
        <w:rPr>
          <w:b/>
          <w:bCs/>
        </w:rPr>
        <w:t>This application is for:</w:t>
      </w:r>
    </w:p>
    <w:p w14:paraId="3A436C31" w14:textId="77777777" w:rsidR="00D34167" w:rsidRDefault="00D34167" w:rsidP="00D34167">
      <w:pPr>
        <w:pStyle w:val="body"/>
        <w:numPr>
          <w:ilvl w:val="0"/>
          <w:numId w:val="37"/>
        </w:numPr>
      </w:pPr>
      <w:r>
        <w:t>Undercover Artist Festival 2023</w:t>
      </w:r>
    </w:p>
    <w:p w14:paraId="479A70F0" w14:textId="77777777" w:rsidR="00D34167" w:rsidRDefault="00D34167" w:rsidP="00D34167">
      <w:pPr>
        <w:pStyle w:val="body"/>
        <w:numPr>
          <w:ilvl w:val="0"/>
          <w:numId w:val="37"/>
        </w:numPr>
      </w:pPr>
      <w:r>
        <w:t xml:space="preserve">Undercover Artist Development Program </w:t>
      </w:r>
    </w:p>
    <w:p w14:paraId="0AEB7890" w14:textId="77777777" w:rsidR="00D34167" w:rsidRDefault="00D34167" w:rsidP="00D34167">
      <w:pPr>
        <w:pStyle w:val="body"/>
        <w:numPr>
          <w:ilvl w:val="0"/>
          <w:numId w:val="37"/>
        </w:numPr>
      </w:pPr>
      <w:r>
        <w:t xml:space="preserve">Both / I don’t know, please assess my application. </w:t>
      </w:r>
    </w:p>
    <w:p w14:paraId="067CE9D5" w14:textId="77777777" w:rsidR="00D34167" w:rsidRDefault="00D34167" w:rsidP="00D34167">
      <w:pPr>
        <w:pStyle w:val="body"/>
      </w:pPr>
    </w:p>
    <w:p w14:paraId="012348BB" w14:textId="77777777" w:rsidR="00D34167" w:rsidRDefault="00D34167" w:rsidP="00D34167">
      <w:pPr>
        <w:pStyle w:val="body"/>
      </w:pPr>
      <w:r w:rsidRPr="00D06E94">
        <w:rPr>
          <w:b/>
          <w:bCs/>
        </w:rPr>
        <w:t>If</w:t>
      </w:r>
      <w:r>
        <w:t xml:space="preserve"> </w:t>
      </w:r>
      <w:r w:rsidRPr="00D06E94">
        <w:rPr>
          <w:b/>
          <w:bCs/>
        </w:rPr>
        <w:t>applying for Undercover Artist Festival, which Track?</w:t>
      </w:r>
    </w:p>
    <w:p w14:paraId="41A9D1D3" w14:textId="77777777" w:rsidR="00D34167" w:rsidRDefault="00D34167" w:rsidP="00D34167">
      <w:pPr>
        <w:pStyle w:val="body"/>
        <w:numPr>
          <w:ilvl w:val="0"/>
          <w:numId w:val="38"/>
        </w:numPr>
      </w:pPr>
      <w:r>
        <w:t>Creative Track</w:t>
      </w:r>
    </w:p>
    <w:p w14:paraId="2AE365B8" w14:textId="77777777" w:rsidR="00D34167" w:rsidRDefault="00D34167" w:rsidP="00D34167">
      <w:pPr>
        <w:pStyle w:val="body"/>
        <w:numPr>
          <w:ilvl w:val="0"/>
          <w:numId w:val="38"/>
        </w:numPr>
      </w:pPr>
      <w:r>
        <w:t>Community Track</w:t>
      </w:r>
    </w:p>
    <w:p w14:paraId="70C20F85" w14:textId="63069EF6" w:rsidR="00D34167" w:rsidRDefault="00D34167" w:rsidP="00D34167">
      <w:pPr>
        <w:pStyle w:val="body"/>
        <w:numPr>
          <w:ilvl w:val="0"/>
          <w:numId w:val="38"/>
        </w:numPr>
      </w:pPr>
      <w:r>
        <w:t xml:space="preserve">Career Track </w:t>
      </w:r>
    </w:p>
    <w:p w14:paraId="100D33FD" w14:textId="77777777" w:rsidR="009F2226" w:rsidRDefault="009F2226" w:rsidP="009F2226">
      <w:pPr>
        <w:pStyle w:val="body"/>
        <w:ind w:left="720"/>
      </w:pPr>
    </w:p>
    <w:p w14:paraId="48C7A901" w14:textId="50B187EB" w:rsidR="00AC3143" w:rsidRDefault="00BB11BF" w:rsidP="00D34167">
      <w:pPr>
        <w:pStyle w:val="body"/>
      </w:pPr>
      <w:r>
        <w:t xml:space="preserve">If you need help understanding the different Tracks to the Festival, please click </w:t>
      </w:r>
      <w:hyperlink r:id="rId7" w:history="1">
        <w:r w:rsidRPr="00D06E94">
          <w:rPr>
            <w:rStyle w:val="Hyperlink"/>
            <w:color w:val="006BFF" w:themeColor="text2"/>
          </w:rPr>
          <w:t>here</w:t>
        </w:r>
      </w:hyperlink>
      <w:r w:rsidR="00D06E94">
        <w:t>.</w:t>
      </w:r>
    </w:p>
    <w:p w14:paraId="7E42857C" w14:textId="77777777" w:rsidR="00AC3143" w:rsidRDefault="00AC3143" w:rsidP="00D34167">
      <w:pPr>
        <w:pStyle w:val="body"/>
      </w:pPr>
    </w:p>
    <w:p w14:paraId="416FE8B0" w14:textId="77777777" w:rsidR="00D06E94" w:rsidRDefault="00D06E94">
      <w:pPr>
        <w:spacing w:after="40"/>
        <w:ind w:left="-86"/>
        <w:rPr>
          <w:rFonts w:eastAsiaTheme="majorEastAsia" w:cstheme="majorBidi"/>
          <w:bCs/>
          <w:color w:val="00AEEF" w:themeColor="background2"/>
          <w:sz w:val="28"/>
          <w:szCs w:val="26"/>
        </w:rPr>
      </w:pPr>
      <w:r>
        <w:br w:type="page"/>
      </w:r>
    </w:p>
    <w:p w14:paraId="067AEE3E" w14:textId="45B810F9" w:rsidR="00D34167" w:rsidRPr="00D34167" w:rsidRDefault="00D34167" w:rsidP="00D06E94">
      <w:pPr>
        <w:pStyle w:val="Heading2"/>
      </w:pPr>
      <w:r w:rsidRPr="00D34167">
        <w:lastRenderedPageBreak/>
        <w:t>Project Information</w:t>
      </w:r>
    </w:p>
    <w:p w14:paraId="4CEE4691" w14:textId="77777777" w:rsidR="00D34167" w:rsidRDefault="00D34167" w:rsidP="00D34167">
      <w:pPr>
        <w:pStyle w:val="body"/>
      </w:pPr>
    </w:p>
    <w:p w14:paraId="54BCE104" w14:textId="093B8F1F" w:rsidR="00D34167" w:rsidRDefault="00D34167" w:rsidP="00D34167">
      <w:pPr>
        <w:pStyle w:val="body"/>
      </w:pPr>
      <w:r w:rsidRPr="00D06E94">
        <w:rPr>
          <w:b/>
          <w:bCs/>
        </w:rPr>
        <w:t>The title of my project is:</w:t>
      </w:r>
      <w:r>
        <w:t xml:space="preserve"> </w:t>
      </w:r>
      <w:r>
        <w:softHyphen/>
      </w:r>
      <w:r>
        <w:softHyphen/>
      </w:r>
      <w:r>
        <w:softHyphen/>
      </w:r>
      <w:r>
        <w:softHyphen/>
      </w:r>
      <w:r>
        <w:softHyphen/>
        <w:t>________________</w:t>
      </w:r>
    </w:p>
    <w:p w14:paraId="6D113190" w14:textId="77777777" w:rsidR="00D34167" w:rsidRDefault="00D34167" w:rsidP="00D34167">
      <w:pPr>
        <w:pStyle w:val="body"/>
      </w:pPr>
    </w:p>
    <w:p w14:paraId="47A75CB8" w14:textId="77777777" w:rsidR="00D34167" w:rsidRPr="00D06E94" w:rsidRDefault="00D34167" w:rsidP="00D34167">
      <w:pPr>
        <w:pStyle w:val="body"/>
        <w:rPr>
          <w:b/>
          <w:bCs/>
        </w:rPr>
      </w:pPr>
      <w:r w:rsidRPr="00D06E94">
        <w:rPr>
          <w:b/>
          <w:bCs/>
        </w:rPr>
        <w:t>The artform is: (Tick all that apply)</w:t>
      </w:r>
    </w:p>
    <w:p w14:paraId="7A9CDEF9" w14:textId="77777777" w:rsidR="00D34167" w:rsidRDefault="00D34167" w:rsidP="00D34167">
      <w:pPr>
        <w:pStyle w:val="body"/>
        <w:numPr>
          <w:ilvl w:val="0"/>
          <w:numId w:val="32"/>
        </w:numPr>
      </w:pPr>
      <w:r>
        <w:t>Theatre</w:t>
      </w:r>
    </w:p>
    <w:p w14:paraId="6F22F861" w14:textId="77777777" w:rsidR="00D34167" w:rsidRDefault="00D34167" w:rsidP="00D34167">
      <w:pPr>
        <w:pStyle w:val="body"/>
        <w:numPr>
          <w:ilvl w:val="0"/>
          <w:numId w:val="32"/>
        </w:numPr>
      </w:pPr>
      <w:r>
        <w:t>Dance</w:t>
      </w:r>
    </w:p>
    <w:p w14:paraId="2B9FA03E" w14:textId="77777777" w:rsidR="00D34167" w:rsidRDefault="00D34167" w:rsidP="00D34167">
      <w:pPr>
        <w:pStyle w:val="body"/>
        <w:numPr>
          <w:ilvl w:val="0"/>
          <w:numId w:val="32"/>
        </w:numPr>
      </w:pPr>
      <w:r>
        <w:t>Music</w:t>
      </w:r>
    </w:p>
    <w:p w14:paraId="25D33FDE" w14:textId="77777777" w:rsidR="00D34167" w:rsidRDefault="00D34167" w:rsidP="00D34167">
      <w:pPr>
        <w:pStyle w:val="body"/>
        <w:numPr>
          <w:ilvl w:val="0"/>
          <w:numId w:val="32"/>
        </w:numPr>
      </w:pPr>
      <w:r>
        <w:t>Comedy</w:t>
      </w:r>
    </w:p>
    <w:p w14:paraId="3445FD38" w14:textId="77777777" w:rsidR="00D34167" w:rsidRDefault="00D34167" w:rsidP="00D34167">
      <w:pPr>
        <w:pStyle w:val="body"/>
        <w:numPr>
          <w:ilvl w:val="0"/>
          <w:numId w:val="32"/>
        </w:numPr>
      </w:pPr>
      <w:r>
        <w:t>Poetry/Spoken Word</w:t>
      </w:r>
    </w:p>
    <w:p w14:paraId="7C101173" w14:textId="77777777" w:rsidR="00D34167" w:rsidRDefault="00D34167" w:rsidP="00D34167">
      <w:pPr>
        <w:pStyle w:val="body"/>
        <w:numPr>
          <w:ilvl w:val="0"/>
          <w:numId w:val="32"/>
        </w:numPr>
      </w:pPr>
      <w:r>
        <w:t>Physical Theatre</w:t>
      </w:r>
    </w:p>
    <w:p w14:paraId="0F7A6D41" w14:textId="77777777" w:rsidR="00D34167" w:rsidRDefault="00D34167" w:rsidP="00D34167">
      <w:pPr>
        <w:pStyle w:val="body"/>
        <w:numPr>
          <w:ilvl w:val="0"/>
          <w:numId w:val="32"/>
        </w:numPr>
      </w:pPr>
      <w:r>
        <w:t>Performance Art/Immersive performance</w:t>
      </w:r>
    </w:p>
    <w:p w14:paraId="0C87D5E3" w14:textId="1AC7EF3C" w:rsidR="00D34167" w:rsidRDefault="00D34167" w:rsidP="00D34167">
      <w:pPr>
        <w:pStyle w:val="body"/>
        <w:numPr>
          <w:ilvl w:val="0"/>
          <w:numId w:val="32"/>
        </w:numPr>
      </w:pPr>
      <w:r>
        <w:t>Circus</w:t>
      </w:r>
      <w:r>
        <w:br/>
      </w:r>
    </w:p>
    <w:p w14:paraId="2464DCB8" w14:textId="77777777" w:rsidR="00D34167" w:rsidRPr="00D06E94" w:rsidRDefault="00D34167" w:rsidP="00D34167">
      <w:pPr>
        <w:pStyle w:val="body"/>
        <w:rPr>
          <w:b/>
          <w:bCs/>
        </w:rPr>
      </w:pPr>
      <w:r w:rsidRPr="00D06E94">
        <w:rPr>
          <w:b/>
          <w:bCs/>
        </w:rPr>
        <w:t>This project is a:</w:t>
      </w:r>
    </w:p>
    <w:p w14:paraId="4C743C0F" w14:textId="77777777" w:rsidR="00D34167" w:rsidRDefault="00D34167" w:rsidP="00D34167">
      <w:pPr>
        <w:pStyle w:val="body"/>
        <w:numPr>
          <w:ilvl w:val="0"/>
          <w:numId w:val="34"/>
        </w:numPr>
      </w:pPr>
      <w:r>
        <w:t>Performance (up to 70 mins maximum)</w:t>
      </w:r>
    </w:p>
    <w:p w14:paraId="2230F4A7" w14:textId="77777777" w:rsidR="00D34167" w:rsidRDefault="00D34167" w:rsidP="00D34167">
      <w:pPr>
        <w:pStyle w:val="body"/>
        <w:numPr>
          <w:ilvl w:val="0"/>
          <w:numId w:val="34"/>
        </w:numPr>
      </w:pPr>
      <w:r>
        <w:t>Short performance (up to 35 mins)</w:t>
      </w:r>
    </w:p>
    <w:p w14:paraId="4B265F0B" w14:textId="2DE3BD9F" w:rsidR="00D34167" w:rsidRDefault="00D34167" w:rsidP="00D34167">
      <w:pPr>
        <w:pStyle w:val="body"/>
        <w:numPr>
          <w:ilvl w:val="0"/>
          <w:numId w:val="34"/>
        </w:numPr>
      </w:pPr>
      <w:r>
        <w:t>Workshop (</w:t>
      </w:r>
      <w:r w:rsidR="00E504EE">
        <w:t xml:space="preserve">up to </w:t>
      </w:r>
      <w:r>
        <w:t>4hrs long, excluding breaks)</w:t>
      </w:r>
    </w:p>
    <w:p w14:paraId="1A190190" w14:textId="77777777" w:rsidR="00D34167" w:rsidRDefault="00D34167" w:rsidP="00D34167">
      <w:pPr>
        <w:pStyle w:val="body"/>
        <w:numPr>
          <w:ilvl w:val="0"/>
          <w:numId w:val="34"/>
        </w:numPr>
      </w:pPr>
      <w:r>
        <w:t>Panel Talk or Keynote Presentation (up to 60 mins)</w:t>
      </w:r>
    </w:p>
    <w:p w14:paraId="438CBCC2" w14:textId="77777777" w:rsidR="00D34167" w:rsidRDefault="00D34167" w:rsidP="00D34167">
      <w:pPr>
        <w:pStyle w:val="body"/>
      </w:pPr>
    </w:p>
    <w:p w14:paraId="09322656" w14:textId="77777777" w:rsidR="00D34167" w:rsidRPr="00D06E94" w:rsidRDefault="00D34167" w:rsidP="00D34167">
      <w:pPr>
        <w:pStyle w:val="body"/>
        <w:rPr>
          <w:b/>
          <w:bCs/>
        </w:rPr>
      </w:pPr>
      <w:r w:rsidRPr="00D06E94">
        <w:rPr>
          <w:b/>
          <w:bCs/>
        </w:rPr>
        <w:t>It should be presented:</w:t>
      </w:r>
    </w:p>
    <w:p w14:paraId="63F56C22" w14:textId="2E514365" w:rsidR="00D34167" w:rsidRDefault="00D34167" w:rsidP="00D34167">
      <w:pPr>
        <w:pStyle w:val="body"/>
        <w:numPr>
          <w:ilvl w:val="0"/>
          <w:numId w:val="35"/>
        </w:numPr>
      </w:pPr>
      <w:r>
        <w:t>Live</w:t>
      </w:r>
      <w:r w:rsidR="00AC3143">
        <w:t xml:space="preserve"> in-person</w:t>
      </w:r>
    </w:p>
    <w:p w14:paraId="520E1449" w14:textId="354742F9" w:rsidR="00AC3143" w:rsidRDefault="00AC3143" w:rsidP="00D34167">
      <w:pPr>
        <w:pStyle w:val="body"/>
        <w:numPr>
          <w:ilvl w:val="0"/>
          <w:numId w:val="35"/>
        </w:numPr>
      </w:pPr>
      <w:r>
        <w:t>Live in-person and livestreamed online at the same time</w:t>
      </w:r>
    </w:p>
    <w:p w14:paraId="59424BB6" w14:textId="6453CE50" w:rsidR="00D34167" w:rsidRDefault="00AC3143" w:rsidP="00D34167">
      <w:pPr>
        <w:pStyle w:val="body"/>
        <w:numPr>
          <w:ilvl w:val="0"/>
          <w:numId w:val="35"/>
        </w:numPr>
      </w:pPr>
      <w:r>
        <w:t>Online streaming of pre-recorded work</w:t>
      </w:r>
      <w:r w:rsidR="00D02955">
        <w:t xml:space="preserve"> </w:t>
      </w:r>
      <w:r w:rsidR="00D34167">
        <w:t>(this project has been professionally pre-recorded)</w:t>
      </w:r>
      <w:r w:rsidR="00D02955">
        <w:t>.</w:t>
      </w:r>
    </w:p>
    <w:p w14:paraId="7E1EB7EA" w14:textId="7B827893" w:rsidR="00D02955" w:rsidRDefault="00D02955" w:rsidP="00D02955">
      <w:pPr>
        <w:pStyle w:val="body"/>
      </w:pPr>
    </w:p>
    <w:p w14:paraId="5758A73F" w14:textId="1413BA12" w:rsidR="00D02955" w:rsidRPr="00D06E94" w:rsidRDefault="00D06E94" w:rsidP="00D02955">
      <w:pPr>
        <w:pStyle w:val="body"/>
        <w:rPr>
          <w:i/>
          <w:iCs/>
        </w:rPr>
      </w:pPr>
      <w:r>
        <w:rPr>
          <w:i/>
          <w:iCs/>
        </w:rPr>
        <w:t>*</w:t>
      </w:r>
      <w:r w:rsidR="00D02955" w:rsidRPr="00D06E94">
        <w:rPr>
          <w:i/>
          <w:iCs/>
        </w:rPr>
        <w:t xml:space="preserve">Pre-recorded work is suitable for digital, online-only programming. </w:t>
      </w:r>
    </w:p>
    <w:p w14:paraId="6AD2F744" w14:textId="5B3684A1" w:rsidR="00D06E94" w:rsidRDefault="00D06E94">
      <w:pPr>
        <w:spacing w:after="40"/>
        <w:ind w:left="-86"/>
        <w:rPr>
          <w:rFonts w:asciiTheme="majorHAnsi" w:hAnsiTheme="majorHAnsi" w:cstheme="majorHAnsi"/>
          <w:sz w:val="24"/>
          <w:szCs w:val="24"/>
          <w:lang w:val="en-US"/>
        </w:rPr>
      </w:pPr>
      <w:r>
        <w:br w:type="page"/>
      </w:r>
    </w:p>
    <w:p w14:paraId="558AF123" w14:textId="77777777" w:rsidR="00D34167" w:rsidRDefault="00D34167" w:rsidP="00D34167">
      <w:pPr>
        <w:pStyle w:val="body"/>
      </w:pPr>
    </w:p>
    <w:p w14:paraId="2DDBA3AA" w14:textId="0FFBE9D5" w:rsidR="00D06E94" w:rsidRDefault="00D34167" w:rsidP="00D34167">
      <w:pPr>
        <w:pStyle w:val="body"/>
      </w:pPr>
      <w:r w:rsidRPr="00D06E94">
        <w:rPr>
          <w:b/>
          <w:bCs/>
        </w:rPr>
        <w:t>This project has been presented before at</w:t>
      </w:r>
      <w:r w:rsidR="00D06E94" w:rsidRPr="00D06E94">
        <w:rPr>
          <w:b/>
          <w:bCs/>
        </w:rPr>
        <w:t>:</w:t>
      </w:r>
      <w:r w:rsidR="00D06E94" w:rsidRPr="00D06E94">
        <w:rPr>
          <w:b/>
          <w:bCs/>
        </w:rPr>
        <w:br/>
      </w:r>
      <w:r w:rsidR="00AC3143">
        <w:t>Please include dates and venues.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8618"/>
      </w:tblGrid>
      <w:tr w:rsidR="00D06E94" w14:paraId="4FCEA81E" w14:textId="77777777" w:rsidTr="00D06E94">
        <w:trPr>
          <w:trHeight w:val="256"/>
        </w:trPr>
        <w:tc>
          <w:tcPr>
            <w:tcW w:w="1838" w:type="dxa"/>
            <w:shd w:val="clear" w:color="auto" w:fill="D9D9D9" w:themeFill="background1" w:themeFillShade="D9"/>
          </w:tcPr>
          <w:p w14:paraId="7BF64CCC" w14:textId="27CE2CFD" w:rsidR="00D06E94" w:rsidRPr="00D06E94" w:rsidRDefault="00D06E94" w:rsidP="00D34167">
            <w:pPr>
              <w:pStyle w:val="body"/>
              <w:rPr>
                <w:b/>
                <w:bCs/>
              </w:rPr>
            </w:pPr>
            <w:r w:rsidRPr="00D06E94">
              <w:rPr>
                <w:b/>
                <w:bCs/>
              </w:rPr>
              <w:t>Date</w:t>
            </w:r>
          </w:p>
        </w:tc>
        <w:tc>
          <w:tcPr>
            <w:tcW w:w="8618" w:type="dxa"/>
            <w:shd w:val="clear" w:color="auto" w:fill="D9D9D9" w:themeFill="background1" w:themeFillShade="D9"/>
          </w:tcPr>
          <w:p w14:paraId="32ED2C71" w14:textId="420E3D8C" w:rsidR="00D06E94" w:rsidRPr="00D06E94" w:rsidRDefault="00D06E94" w:rsidP="00D34167">
            <w:pPr>
              <w:pStyle w:val="body"/>
              <w:rPr>
                <w:b/>
                <w:bCs/>
              </w:rPr>
            </w:pPr>
            <w:r w:rsidRPr="00D06E94">
              <w:rPr>
                <w:b/>
                <w:bCs/>
              </w:rPr>
              <w:t>Venue</w:t>
            </w:r>
          </w:p>
        </w:tc>
      </w:tr>
      <w:tr w:rsidR="00D06E94" w14:paraId="35F35016" w14:textId="77777777" w:rsidTr="00D06E94">
        <w:tc>
          <w:tcPr>
            <w:tcW w:w="1838" w:type="dxa"/>
          </w:tcPr>
          <w:p w14:paraId="747CE630" w14:textId="77777777" w:rsidR="00D06E94" w:rsidRDefault="00D06E94" w:rsidP="00D34167">
            <w:pPr>
              <w:pStyle w:val="body"/>
            </w:pPr>
          </w:p>
        </w:tc>
        <w:tc>
          <w:tcPr>
            <w:tcW w:w="8618" w:type="dxa"/>
          </w:tcPr>
          <w:p w14:paraId="7697BB24" w14:textId="77777777" w:rsidR="00D06E94" w:rsidRDefault="00D06E94" w:rsidP="00D34167">
            <w:pPr>
              <w:pStyle w:val="body"/>
            </w:pPr>
          </w:p>
        </w:tc>
      </w:tr>
      <w:tr w:rsidR="00D06E94" w14:paraId="42B81BC5" w14:textId="77777777" w:rsidTr="00D06E94">
        <w:tc>
          <w:tcPr>
            <w:tcW w:w="1838" w:type="dxa"/>
          </w:tcPr>
          <w:p w14:paraId="0AB2FF8C" w14:textId="77777777" w:rsidR="00D06E94" w:rsidRDefault="00D06E94" w:rsidP="00D34167">
            <w:pPr>
              <w:pStyle w:val="body"/>
            </w:pPr>
          </w:p>
        </w:tc>
        <w:tc>
          <w:tcPr>
            <w:tcW w:w="8618" w:type="dxa"/>
          </w:tcPr>
          <w:p w14:paraId="10024906" w14:textId="77777777" w:rsidR="00D06E94" w:rsidRDefault="00D06E94" w:rsidP="00D34167">
            <w:pPr>
              <w:pStyle w:val="body"/>
            </w:pPr>
          </w:p>
        </w:tc>
      </w:tr>
      <w:tr w:rsidR="00D06E94" w14:paraId="317C7E8A" w14:textId="77777777" w:rsidTr="00D06E94">
        <w:tc>
          <w:tcPr>
            <w:tcW w:w="1838" w:type="dxa"/>
          </w:tcPr>
          <w:p w14:paraId="61359523" w14:textId="77777777" w:rsidR="00D06E94" w:rsidRDefault="00D06E94" w:rsidP="00D34167">
            <w:pPr>
              <w:pStyle w:val="body"/>
            </w:pPr>
          </w:p>
        </w:tc>
        <w:tc>
          <w:tcPr>
            <w:tcW w:w="8618" w:type="dxa"/>
          </w:tcPr>
          <w:p w14:paraId="5FA75533" w14:textId="77777777" w:rsidR="00D06E94" w:rsidRDefault="00D06E94" w:rsidP="00D34167">
            <w:pPr>
              <w:pStyle w:val="body"/>
            </w:pPr>
          </w:p>
        </w:tc>
      </w:tr>
      <w:tr w:rsidR="00D06E94" w14:paraId="599A001B" w14:textId="77777777" w:rsidTr="00D06E94">
        <w:tc>
          <w:tcPr>
            <w:tcW w:w="1838" w:type="dxa"/>
          </w:tcPr>
          <w:p w14:paraId="5698DCC9" w14:textId="77777777" w:rsidR="00D06E94" w:rsidRDefault="00D06E94" w:rsidP="00D34167">
            <w:pPr>
              <w:pStyle w:val="body"/>
            </w:pPr>
          </w:p>
        </w:tc>
        <w:tc>
          <w:tcPr>
            <w:tcW w:w="8618" w:type="dxa"/>
          </w:tcPr>
          <w:p w14:paraId="415AF5F1" w14:textId="77777777" w:rsidR="00D06E94" w:rsidRDefault="00D06E94" w:rsidP="00D34167">
            <w:pPr>
              <w:pStyle w:val="body"/>
            </w:pPr>
          </w:p>
        </w:tc>
      </w:tr>
    </w:tbl>
    <w:p w14:paraId="6B5A61B6" w14:textId="77777777" w:rsidR="00D06E94" w:rsidRDefault="00D06E94" w:rsidP="00D34167">
      <w:pPr>
        <w:pStyle w:val="body"/>
      </w:pPr>
    </w:p>
    <w:p w14:paraId="4A1D333C" w14:textId="77777777" w:rsidR="00D34167" w:rsidRDefault="00D34167" w:rsidP="00D34167">
      <w:pPr>
        <w:pStyle w:val="body"/>
      </w:pPr>
    </w:p>
    <w:p w14:paraId="5577B102" w14:textId="04712EA2" w:rsidR="00D34167" w:rsidRPr="00D06E94" w:rsidRDefault="00D34167" w:rsidP="00D34167">
      <w:pPr>
        <w:pStyle w:val="body"/>
        <w:rPr>
          <w:b/>
          <w:bCs/>
        </w:rPr>
      </w:pPr>
      <w:r w:rsidRPr="00D06E94">
        <w:rPr>
          <w:b/>
          <w:bCs/>
        </w:rPr>
        <w:t xml:space="preserve">If </w:t>
      </w:r>
      <w:r w:rsidR="00265A51" w:rsidRPr="00D06E94">
        <w:rPr>
          <w:b/>
          <w:bCs/>
        </w:rPr>
        <w:t xml:space="preserve">you are </w:t>
      </w:r>
      <w:r w:rsidRPr="00D06E94">
        <w:rPr>
          <w:b/>
          <w:bCs/>
        </w:rPr>
        <w:t xml:space="preserve">applying for the Festival and it will be the first time </w:t>
      </w:r>
      <w:r w:rsidR="00265A51" w:rsidRPr="00D06E94">
        <w:rPr>
          <w:b/>
          <w:bCs/>
        </w:rPr>
        <w:t>your work</w:t>
      </w:r>
      <w:r w:rsidRPr="00D06E94">
        <w:rPr>
          <w:b/>
          <w:bCs/>
        </w:rPr>
        <w:t xml:space="preserve"> is presented, please tell us how you plan to prepare for this presentation to be show-ready by September 2023: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34167" w14:paraId="699FC1F5" w14:textId="77777777" w:rsidTr="00D34167">
        <w:tc>
          <w:tcPr>
            <w:tcW w:w="10456" w:type="dxa"/>
          </w:tcPr>
          <w:p w14:paraId="370402EF" w14:textId="2664675E" w:rsidR="00D34167" w:rsidRPr="00AC3143" w:rsidRDefault="00AC3143" w:rsidP="00D34167">
            <w:pPr>
              <w:pStyle w:val="body"/>
              <w:rPr>
                <w:i/>
                <w:iCs/>
              </w:rPr>
            </w:pPr>
            <w:r>
              <w:rPr>
                <w:i/>
                <w:iCs/>
              </w:rPr>
              <w:t xml:space="preserve">This is where you give us your timeline and tell us about your rehearsal or ongoing development plans. Any show programmed in the Creative Track must be a show-ready performance. </w:t>
            </w:r>
          </w:p>
          <w:p w14:paraId="59B86A8D" w14:textId="77777777" w:rsidR="00D34167" w:rsidRDefault="00D34167" w:rsidP="00D34167">
            <w:pPr>
              <w:pStyle w:val="body"/>
            </w:pPr>
          </w:p>
          <w:p w14:paraId="3104117C" w14:textId="77777777" w:rsidR="00D34167" w:rsidRDefault="00D34167" w:rsidP="00D34167">
            <w:pPr>
              <w:pStyle w:val="body"/>
            </w:pPr>
          </w:p>
          <w:p w14:paraId="48F4846F" w14:textId="77777777" w:rsidR="00D34167" w:rsidRDefault="00D34167" w:rsidP="00D34167">
            <w:pPr>
              <w:pStyle w:val="body"/>
            </w:pPr>
          </w:p>
          <w:p w14:paraId="1E89CDF7" w14:textId="3D74465E" w:rsidR="00D34167" w:rsidRDefault="00D34167" w:rsidP="00D34167">
            <w:pPr>
              <w:pStyle w:val="body"/>
            </w:pPr>
          </w:p>
          <w:p w14:paraId="30BC6136" w14:textId="45EA1F05" w:rsidR="00D34167" w:rsidRDefault="00D34167" w:rsidP="00D34167">
            <w:pPr>
              <w:pStyle w:val="body"/>
            </w:pPr>
          </w:p>
          <w:p w14:paraId="41B4EAD1" w14:textId="54A13242" w:rsidR="00D34167" w:rsidRDefault="00D34167" w:rsidP="00D34167">
            <w:pPr>
              <w:pStyle w:val="body"/>
            </w:pPr>
          </w:p>
          <w:p w14:paraId="4712021E" w14:textId="18E80135" w:rsidR="00D34167" w:rsidRDefault="00D34167" w:rsidP="00D34167">
            <w:pPr>
              <w:pStyle w:val="body"/>
            </w:pPr>
          </w:p>
          <w:p w14:paraId="17830C99" w14:textId="198701DB" w:rsidR="00D34167" w:rsidRDefault="00D34167" w:rsidP="00D34167">
            <w:pPr>
              <w:pStyle w:val="body"/>
            </w:pPr>
          </w:p>
          <w:p w14:paraId="6B5EF1D8" w14:textId="77777777" w:rsidR="00D34167" w:rsidRDefault="00D34167" w:rsidP="00D34167">
            <w:pPr>
              <w:pStyle w:val="body"/>
            </w:pPr>
          </w:p>
          <w:p w14:paraId="0BB8BACD" w14:textId="77777777" w:rsidR="00D34167" w:rsidRDefault="00D34167" w:rsidP="00D34167">
            <w:pPr>
              <w:pStyle w:val="body"/>
            </w:pPr>
          </w:p>
          <w:p w14:paraId="49518CA3" w14:textId="77777777" w:rsidR="00D34167" w:rsidRDefault="00D34167" w:rsidP="00D34167">
            <w:pPr>
              <w:pStyle w:val="body"/>
            </w:pPr>
          </w:p>
          <w:p w14:paraId="5210CD45" w14:textId="48E30C09" w:rsidR="00D34167" w:rsidRDefault="00D34167" w:rsidP="00D34167">
            <w:pPr>
              <w:pStyle w:val="body"/>
            </w:pPr>
          </w:p>
        </w:tc>
      </w:tr>
    </w:tbl>
    <w:p w14:paraId="6BDAE056" w14:textId="4786DBFA" w:rsidR="00D06E94" w:rsidRDefault="00D06E94" w:rsidP="00D34167">
      <w:pPr>
        <w:pStyle w:val="body"/>
      </w:pPr>
    </w:p>
    <w:p w14:paraId="1BB1D552" w14:textId="77777777" w:rsidR="00D06E94" w:rsidRDefault="00D06E94">
      <w:pPr>
        <w:spacing w:after="40"/>
        <w:ind w:left="-86"/>
        <w:rPr>
          <w:rFonts w:asciiTheme="majorHAnsi" w:hAnsiTheme="majorHAnsi" w:cstheme="majorHAnsi"/>
          <w:sz w:val="24"/>
          <w:szCs w:val="24"/>
          <w:lang w:val="en-US"/>
        </w:rPr>
      </w:pPr>
      <w:r>
        <w:br w:type="page"/>
      </w:r>
    </w:p>
    <w:p w14:paraId="7F75067D" w14:textId="77777777" w:rsidR="00D34167" w:rsidRDefault="00D34167" w:rsidP="00D34167">
      <w:pPr>
        <w:pStyle w:val="body"/>
      </w:pPr>
    </w:p>
    <w:p w14:paraId="4BF8A79D" w14:textId="37043598" w:rsidR="009570BA" w:rsidRPr="00D06E94" w:rsidRDefault="009570BA" w:rsidP="00D34167">
      <w:pPr>
        <w:pStyle w:val="body"/>
        <w:rPr>
          <w:b/>
          <w:bCs/>
        </w:rPr>
      </w:pPr>
      <w:r w:rsidRPr="00D06E94">
        <w:rPr>
          <w:b/>
          <w:bCs/>
        </w:rPr>
        <w:t xml:space="preserve">If you have lighting, sound, A/V and/or set design plans already, please </w:t>
      </w:r>
      <w:r w:rsidR="00D06E94">
        <w:rPr>
          <w:b/>
          <w:bCs/>
        </w:rPr>
        <w:t xml:space="preserve">include them here or include them in the email to us at </w:t>
      </w:r>
      <w:hyperlink r:id="rId8" w:history="1">
        <w:r w:rsidR="00D06E94" w:rsidRPr="00D06E94">
          <w:rPr>
            <w:rStyle w:val="Hyperlink"/>
            <w:b/>
            <w:bCs/>
            <w:color w:val="006BFF" w:themeColor="text2"/>
          </w:rPr>
          <w:t>undercoverartist@cpl.org.au</w:t>
        </w:r>
      </w:hyperlink>
      <w:r w:rsidR="00D06E94">
        <w:rPr>
          <w:b/>
          <w:bCs/>
        </w:rPr>
        <w:t>.</w:t>
      </w:r>
    </w:p>
    <w:p w14:paraId="0612A534" w14:textId="5CF30301" w:rsidR="009570BA" w:rsidRDefault="009570BA" w:rsidP="00D34167">
      <w:pPr>
        <w:pStyle w:val="body"/>
      </w:pPr>
    </w:p>
    <w:p w14:paraId="71C71421" w14:textId="77777777" w:rsidR="00D06E94" w:rsidRDefault="00D06E94" w:rsidP="00D34167">
      <w:pPr>
        <w:pStyle w:val="body"/>
      </w:pPr>
    </w:p>
    <w:p w14:paraId="6DCC4AA2" w14:textId="65DCA6AC" w:rsidR="00265A51" w:rsidRPr="00D06E94" w:rsidRDefault="009570BA" w:rsidP="009570BA">
      <w:pPr>
        <w:pStyle w:val="body"/>
        <w:rPr>
          <w:b/>
          <w:bCs/>
        </w:rPr>
      </w:pPr>
      <w:r w:rsidRPr="00D06E94">
        <w:rPr>
          <w:b/>
          <w:bCs/>
        </w:rPr>
        <w:t xml:space="preserve">If you progress to Stage Two, you will be asked for more technical information. </w:t>
      </w:r>
    </w:p>
    <w:p w14:paraId="3B30A086" w14:textId="77276EB6" w:rsidR="00265A51" w:rsidRDefault="00265A51" w:rsidP="00265A51">
      <w:pPr>
        <w:pStyle w:val="body"/>
        <w:numPr>
          <w:ilvl w:val="0"/>
          <w:numId w:val="46"/>
        </w:numPr>
      </w:pPr>
      <w:r>
        <w:t>I/We are confident we can supply these plans by 31</w:t>
      </w:r>
      <w:r w:rsidRPr="00265A51">
        <w:rPr>
          <w:vertAlign w:val="superscript"/>
        </w:rPr>
        <w:t>st</w:t>
      </w:r>
      <w:r>
        <w:t xml:space="preserve"> January. </w:t>
      </w:r>
    </w:p>
    <w:p w14:paraId="62171531" w14:textId="2B34DD7B" w:rsidR="00265A51" w:rsidRDefault="00265A51" w:rsidP="00265A51">
      <w:pPr>
        <w:pStyle w:val="body"/>
        <w:numPr>
          <w:ilvl w:val="0"/>
          <w:numId w:val="46"/>
        </w:numPr>
      </w:pPr>
      <w:r>
        <w:t>I/We need support designing some or all of these plans.</w:t>
      </w:r>
      <w:r w:rsidR="00D07F4F">
        <w:t xml:space="preserve"> </w:t>
      </w:r>
    </w:p>
    <w:p w14:paraId="2D139037" w14:textId="77777777" w:rsidR="00265A51" w:rsidRDefault="00265A51" w:rsidP="00265A51">
      <w:pPr>
        <w:pStyle w:val="body"/>
      </w:pPr>
    </w:p>
    <w:p w14:paraId="3ECF35CD" w14:textId="7D51D5DF" w:rsidR="00265A51" w:rsidRPr="00D06E94" w:rsidRDefault="00265A51" w:rsidP="00265A51">
      <w:pPr>
        <w:pStyle w:val="body"/>
        <w:rPr>
          <w:i/>
          <w:iCs/>
        </w:rPr>
      </w:pPr>
      <w:r w:rsidRPr="00D06E94">
        <w:rPr>
          <w:i/>
          <w:iCs/>
        </w:rPr>
        <w:t>It is expected that Community Track works would have minimal technical requirements and would be able to present with the standard technical setup provided by Queensland Theatre.</w:t>
      </w:r>
    </w:p>
    <w:p w14:paraId="3BEFC97F" w14:textId="77777777" w:rsidR="00265A51" w:rsidRDefault="00265A51" w:rsidP="009570BA">
      <w:pPr>
        <w:pStyle w:val="body"/>
      </w:pPr>
    </w:p>
    <w:p w14:paraId="62AB091F" w14:textId="024D4893" w:rsidR="009570BA" w:rsidRPr="00D06E94" w:rsidRDefault="00D07F4F" w:rsidP="009570BA">
      <w:pPr>
        <w:pStyle w:val="body"/>
        <w:rPr>
          <w:b/>
          <w:bCs/>
        </w:rPr>
      </w:pPr>
      <w:r w:rsidRPr="00D06E94">
        <w:rPr>
          <w:b/>
          <w:bCs/>
        </w:rPr>
        <w:t xml:space="preserve">Optional: </w:t>
      </w:r>
      <w:r w:rsidR="009570BA" w:rsidRPr="00D06E94">
        <w:rPr>
          <w:b/>
          <w:bCs/>
        </w:rPr>
        <w:t>We would like to be introduced to:</w:t>
      </w:r>
    </w:p>
    <w:p w14:paraId="5689C42D" w14:textId="77777777" w:rsidR="009570BA" w:rsidRDefault="009570BA" w:rsidP="009570BA">
      <w:pPr>
        <w:pStyle w:val="body"/>
        <w:numPr>
          <w:ilvl w:val="0"/>
          <w:numId w:val="40"/>
        </w:numPr>
      </w:pPr>
      <w:r>
        <w:t>Stage Manager</w:t>
      </w:r>
    </w:p>
    <w:p w14:paraId="7E37CAFC" w14:textId="77777777" w:rsidR="009570BA" w:rsidRDefault="009570BA" w:rsidP="009570BA">
      <w:pPr>
        <w:pStyle w:val="body"/>
        <w:numPr>
          <w:ilvl w:val="0"/>
          <w:numId w:val="40"/>
        </w:numPr>
      </w:pPr>
      <w:r>
        <w:t>Lighting Designer</w:t>
      </w:r>
    </w:p>
    <w:p w14:paraId="3D73212E" w14:textId="77777777" w:rsidR="009570BA" w:rsidRDefault="009570BA" w:rsidP="009570BA">
      <w:pPr>
        <w:pStyle w:val="body"/>
        <w:numPr>
          <w:ilvl w:val="0"/>
          <w:numId w:val="40"/>
        </w:numPr>
      </w:pPr>
      <w:r>
        <w:t>Sound Designer</w:t>
      </w:r>
    </w:p>
    <w:p w14:paraId="04CCB077" w14:textId="69E5EAE5" w:rsidR="009570BA" w:rsidRDefault="009570BA" w:rsidP="009570BA">
      <w:pPr>
        <w:pStyle w:val="body"/>
        <w:numPr>
          <w:ilvl w:val="0"/>
          <w:numId w:val="40"/>
        </w:numPr>
      </w:pPr>
      <w:r>
        <w:t>Production Manager</w:t>
      </w:r>
    </w:p>
    <w:p w14:paraId="34713593" w14:textId="774BC794" w:rsidR="00D07F4F" w:rsidRDefault="00D07F4F" w:rsidP="009570BA">
      <w:pPr>
        <w:pStyle w:val="body"/>
        <w:numPr>
          <w:ilvl w:val="0"/>
          <w:numId w:val="40"/>
        </w:numPr>
      </w:pPr>
      <w:r>
        <w:t>AV Designer</w:t>
      </w:r>
    </w:p>
    <w:p w14:paraId="3134834F" w14:textId="7119C6D1" w:rsidR="00D07F4F" w:rsidRDefault="00D07F4F" w:rsidP="009570BA">
      <w:pPr>
        <w:pStyle w:val="body"/>
        <w:numPr>
          <w:ilvl w:val="0"/>
          <w:numId w:val="40"/>
        </w:numPr>
      </w:pPr>
      <w:r>
        <w:t>Set Designer</w:t>
      </w:r>
    </w:p>
    <w:p w14:paraId="3B9A7509" w14:textId="77777777" w:rsidR="009570BA" w:rsidRDefault="009570BA" w:rsidP="009570BA">
      <w:pPr>
        <w:pStyle w:val="body"/>
        <w:numPr>
          <w:ilvl w:val="0"/>
          <w:numId w:val="40"/>
        </w:numPr>
      </w:pPr>
      <w:r>
        <w:t>Costume Designer</w:t>
      </w:r>
    </w:p>
    <w:p w14:paraId="7EC2EBAA" w14:textId="137B9F06" w:rsidR="00D06E94" w:rsidRDefault="00D06E94">
      <w:pPr>
        <w:spacing w:after="40"/>
        <w:ind w:left="-86"/>
        <w:rPr>
          <w:rFonts w:asciiTheme="majorHAnsi" w:hAnsiTheme="majorHAnsi" w:cstheme="majorHAnsi"/>
          <w:sz w:val="24"/>
          <w:szCs w:val="24"/>
          <w:lang w:val="en-US"/>
        </w:rPr>
      </w:pPr>
      <w:r>
        <w:br w:type="page"/>
      </w:r>
    </w:p>
    <w:p w14:paraId="08906055" w14:textId="66C0D439" w:rsidR="00D34167" w:rsidRDefault="00D06E94" w:rsidP="00D06E94">
      <w:pPr>
        <w:pStyle w:val="Heading2"/>
      </w:pPr>
      <w:r>
        <w:lastRenderedPageBreak/>
        <w:t>Your Project</w:t>
      </w:r>
      <w:r>
        <w:br/>
      </w:r>
    </w:p>
    <w:p w14:paraId="71E78452" w14:textId="41161AF4" w:rsidR="00D34167" w:rsidRPr="00D06E94" w:rsidRDefault="00BB11BF" w:rsidP="00D34167">
      <w:pPr>
        <w:pStyle w:val="body"/>
        <w:rPr>
          <w:b/>
          <w:bCs/>
        </w:rPr>
      </w:pPr>
      <w:r w:rsidRPr="00D06E94">
        <w:rPr>
          <w:b/>
          <w:bCs/>
        </w:rPr>
        <w:t>Please describe y</w:t>
      </w:r>
      <w:r w:rsidR="00D34167" w:rsidRPr="00D06E94">
        <w:rPr>
          <w:b/>
          <w:bCs/>
        </w:rPr>
        <w:t xml:space="preserve">our project?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34167" w14:paraId="54110D8D" w14:textId="77777777" w:rsidTr="00D34167">
        <w:tc>
          <w:tcPr>
            <w:tcW w:w="10456" w:type="dxa"/>
          </w:tcPr>
          <w:p w14:paraId="37D95325" w14:textId="77777777" w:rsidR="00BB11BF" w:rsidRDefault="00BB11BF" w:rsidP="00D34167">
            <w:pPr>
              <w:pStyle w:val="body"/>
              <w:rPr>
                <w:i/>
                <w:iCs/>
              </w:rPr>
            </w:pPr>
            <w:r>
              <w:rPr>
                <w:i/>
                <w:iCs/>
              </w:rPr>
              <w:t>This is where you tell us what type of project you are submitting. You should include information about style, artform, story, and anything else that helps us understand your work.</w:t>
            </w:r>
          </w:p>
          <w:p w14:paraId="662EA67F" w14:textId="77777777" w:rsidR="00BB11BF" w:rsidRDefault="00BB11BF" w:rsidP="00D34167">
            <w:pPr>
              <w:pStyle w:val="body"/>
              <w:rPr>
                <w:i/>
                <w:iCs/>
              </w:rPr>
            </w:pPr>
          </w:p>
          <w:p w14:paraId="5D6F88EC" w14:textId="77777777" w:rsidR="00BB11BF" w:rsidRDefault="00BB11BF" w:rsidP="00D34167">
            <w:pPr>
              <w:pStyle w:val="body"/>
              <w:rPr>
                <w:i/>
                <w:iCs/>
              </w:rPr>
            </w:pPr>
            <w:r>
              <w:rPr>
                <w:i/>
                <w:iCs/>
              </w:rPr>
              <w:t xml:space="preserve">For example, this is a comedic theatre show that follows the story of ….. </w:t>
            </w:r>
          </w:p>
          <w:p w14:paraId="539ECFF9" w14:textId="77777777" w:rsidR="00BB11BF" w:rsidRDefault="00BB11BF" w:rsidP="00D34167">
            <w:pPr>
              <w:pStyle w:val="body"/>
            </w:pPr>
          </w:p>
          <w:p w14:paraId="4D54FF0F" w14:textId="1AE4B920" w:rsidR="00D34167" w:rsidRDefault="00D34167" w:rsidP="00D34167">
            <w:pPr>
              <w:pStyle w:val="body"/>
            </w:pPr>
            <w:r>
              <w:t>Describe in 200 words or less.</w:t>
            </w:r>
          </w:p>
          <w:p w14:paraId="007999E1" w14:textId="5EEA63EA" w:rsidR="00D34167" w:rsidRDefault="00D34167" w:rsidP="00D34167">
            <w:pPr>
              <w:pStyle w:val="body"/>
            </w:pPr>
          </w:p>
        </w:tc>
      </w:tr>
    </w:tbl>
    <w:p w14:paraId="59CC33BA" w14:textId="77777777" w:rsidR="00D34167" w:rsidRDefault="00D34167" w:rsidP="00D34167">
      <w:pPr>
        <w:pStyle w:val="body"/>
      </w:pPr>
    </w:p>
    <w:p w14:paraId="53CED406" w14:textId="58D0EAA8" w:rsidR="00D34167" w:rsidRPr="00D06E94" w:rsidRDefault="00D34167" w:rsidP="00D34167">
      <w:pPr>
        <w:pStyle w:val="body"/>
        <w:rPr>
          <w:b/>
          <w:bCs/>
        </w:rPr>
      </w:pPr>
      <w:r w:rsidRPr="00D06E94">
        <w:rPr>
          <w:b/>
          <w:bCs/>
        </w:rPr>
        <w:t>What</w:t>
      </w:r>
      <w:r w:rsidR="00D06E94">
        <w:rPr>
          <w:b/>
          <w:bCs/>
        </w:rPr>
        <w:t xml:space="preserve"> is </w:t>
      </w:r>
      <w:r w:rsidRPr="00D06E94">
        <w:rPr>
          <w:b/>
          <w:bCs/>
        </w:rPr>
        <w:t>exciting about this project is: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34167" w14:paraId="0F430D02" w14:textId="77777777" w:rsidTr="00D34167">
        <w:tc>
          <w:tcPr>
            <w:tcW w:w="10456" w:type="dxa"/>
          </w:tcPr>
          <w:p w14:paraId="0458D837" w14:textId="30309863" w:rsidR="00D34167" w:rsidRDefault="00D34167" w:rsidP="00D34167">
            <w:pPr>
              <w:pStyle w:val="body"/>
            </w:pPr>
            <w:r>
              <w:t>No more than 500 words.</w:t>
            </w:r>
            <w:r w:rsidR="00BB11BF">
              <w:t xml:space="preserve"> </w:t>
            </w:r>
            <w:r w:rsidR="00BB11BF">
              <w:rPr>
                <w:i/>
                <w:iCs/>
              </w:rPr>
              <w:t xml:space="preserve">This is where you tell us what an audience would think is exciting about your work. For example, is it a new collaboration? Is it a never-before-told story? Is it presenting a known story in a new way? </w:t>
            </w:r>
          </w:p>
          <w:p w14:paraId="342CFC89" w14:textId="77777777" w:rsidR="00D34167" w:rsidRDefault="00D34167" w:rsidP="00D34167">
            <w:pPr>
              <w:pStyle w:val="body"/>
            </w:pPr>
          </w:p>
          <w:p w14:paraId="186D94DC" w14:textId="77777777" w:rsidR="00D34167" w:rsidRDefault="00D34167" w:rsidP="00D34167">
            <w:pPr>
              <w:pStyle w:val="body"/>
            </w:pPr>
          </w:p>
          <w:p w14:paraId="45172E8F" w14:textId="77777777" w:rsidR="00D34167" w:rsidRDefault="00D34167" w:rsidP="00D34167">
            <w:pPr>
              <w:pStyle w:val="body"/>
            </w:pPr>
          </w:p>
          <w:p w14:paraId="05B1C0EE" w14:textId="3EF48175" w:rsidR="00D34167" w:rsidRDefault="00D34167" w:rsidP="00D34167">
            <w:pPr>
              <w:pStyle w:val="body"/>
            </w:pPr>
          </w:p>
        </w:tc>
      </w:tr>
    </w:tbl>
    <w:p w14:paraId="40A8C990" w14:textId="77777777" w:rsidR="00D34167" w:rsidRDefault="00D34167" w:rsidP="00D34167">
      <w:pPr>
        <w:pStyle w:val="body"/>
      </w:pPr>
    </w:p>
    <w:p w14:paraId="6C23C1B5" w14:textId="21098263" w:rsidR="00D34167" w:rsidRPr="00552148" w:rsidRDefault="00D34167" w:rsidP="00D34167">
      <w:pPr>
        <w:pStyle w:val="body"/>
        <w:rPr>
          <w:i/>
          <w:iCs/>
        </w:rPr>
      </w:pPr>
      <w:r w:rsidRPr="00D06E94">
        <w:rPr>
          <w:b/>
          <w:bCs/>
        </w:rPr>
        <w:t>What</w:t>
      </w:r>
      <w:r w:rsidR="00D06E94">
        <w:rPr>
          <w:b/>
          <w:bCs/>
        </w:rPr>
        <w:t xml:space="preserve"> is</w:t>
      </w:r>
      <w:r w:rsidRPr="00D06E94">
        <w:rPr>
          <w:b/>
          <w:bCs/>
        </w:rPr>
        <w:t xml:space="preserve"> powerful about this project is:</w:t>
      </w:r>
      <w:r w:rsidR="00552148">
        <w:rPr>
          <w:b/>
          <w:bCs/>
        </w:rPr>
        <w:br/>
      </w:r>
      <w:r w:rsidR="00552148">
        <w:rPr>
          <w:i/>
          <w:iCs/>
        </w:rPr>
        <w:t xml:space="preserve">If you need help understanding the Our Power theme, </w:t>
      </w:r>
      <w:r w:rsidR="00552148">
        <w:t xml:space="preserve">please click </w:t>
      </w:r>
      <w:hyperlink r:id="rId9" w:history="1">
        <w:r w:rsidR="00552148" w:rsidRPr="00D06E94">
          <w:rPr>
            <w:rStyle w:val="Hyperlink"/>
            <w:color w:val="006BFF" w:themeColor="text2"/>
          </w:rPr>
          <w:t>here</w:t>
        </w:r>
      </w:hyperlink>
      <w:r w:rsidR="00552148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34167" w14:paraId="20C2CDC1" w14:textId="77777777" w:rsidTr="00D34167">
        <w:tc>
          <w:tcPr>
            <w:tcW w:w="10456" w:type="dxa"/>
          </w:tcPr>
          <w:p w14:paraId="2478A6E9" w14:textId="04DBC385" w:rsidR="00D34167" w:rsidRPr="00BB11BF" w:rsidRDefault="00D34167" w:rsidP="00D34167">
            <w:pPr>
              <w:pStyle w:val="body"/>
              <w:rPr>
                <w:i/>
                <w:iCs/>
              </w:rPr>
            </w:pPr>
            <w:r>
              <w:t>No more than 500 words.</w:t>
            </w:r>
            <w:r w:rsidR="00BB11BF">
              <w:t xml:space="preserve"> </w:t>
            </w:r>
            <w:r w:rsidR="00BB11BF">
              <w:rPr>
                <w:i/>
                <w:iCs/>
              </w:rPr>
              <w:t xml:space="preserve">This is where you tell us how your project relates to the programming theme, ‘Our Power’. You might tell us how the story follows a character embracing their power. You might tell us about your artistic journey and how it’s empowered you. What impact will it have on the audience – will they be moved, provoked, heartened by the power they see in your show? </w:t>
            </w:r>
          </w:p>
          <w:p w14:paraId="1C0333F8" w14:textId="77777777" w:rsidR="00D34167" w:rsidRDefault="00D34167" w:rsidP="00D34167">
            <w:pPr>
              <w:pStyle w:val="body"/>
            </w:pPr>
          </w:p>
          <w:p w14:paraId="50178E95" w14:textId="77777777" w:rsidR="00D34167" w:rsidRDefault="00D34167" w:rsidP="00D34167">
            <w:pPr>
              <w:pStyle w:val="body"/>
            </w:pPr>
          </w:p>
          <w:p w14:paraId="6A183A73" w14:textId="60C93A1B" w:rsidR="00D34167" w:rsidRDefault="00D34167" w:rsidP="00D34167">
            <w:pPr>
              <w:pStyle w:val="body"/>
            </w:pPr>
          </w:p>
          <w:p w14:paraId="46ED82E1" w14:textId="3E87460A" w:rsidR="00D34167" w:rsidRDefault="00D34167" w:rsidP="00D34167">
            <w:pPr>
              <w:pStyle w:val="body"/>
            </w:pPr>
          </w:p>
        </w:tc>
      </w:tr>
    </w:tbl>
    <w:p w14:paraId="32CB26B4" w14:textId="3788CF40" w:rsidR="00D34167" w:rsidRDefault="00D06E94" w:rsidP="00D06E94">
      <w:pPr>
        <w:pStyle w:val="body"/>
        <w:tabs>
          <w:tab w:val="left" w:pos="6844"/>
        </w:tabs>
      </w:pPr>
      <w:r>
        <w:tab/>
      </w:r>
    </w:p>
    <w:p w14:paraId="502DAAFB" w14:textId="77777777" w:rsidR="00D07F4F" w:rsidRDefault="00D07F4F" w:rsidP="00D34167">
      <w:pPr>
        <w:pStyle w:val="body"/>
      </w:pPr>
    </w:p>
    <w:p w14:paraId="24B0FEFD" w14:textId="073BD90D" w:rsidR="00D07F4F" w:rsidRPr="00D06E94" w:rsidRDefault="00D07F4F" w:rsidP="00D07F4F">
      <w:pPr>
        <w:pStyle w:val="body"/>
        <w:rPr>
          <w:b/>
          <w:bCs/>
        </w:rPr>
      </w:pPr>
      <w:r w:rsidRPr="00D06E94">
        <w:rPr>
          <w:b/>
          <w:bCs/>
        </w:rPr>
        <w:t xml:space="preserve">Who is your </w:t>
      </w:r>
      <w:r w:rsidR="00C8588E" w:rsidRPr="00D06E94">
        <w:rPr>
          <w:b/>
          <w:bCs/>
        </w:rPr>
        <w:t>expected</w:t>
      </w:r>
      <w:r w:rsidRPr="00D06E94">
        <w:rPr>
          <w:b/>
          <w:bCs/>
        </w:rPr>
        <w:t xml:space="preserve"> audience for your work:</w:t>
      </w:r>
    </w:p>
    <w:p w14:paraId="6A8A063B" w14:textId="63AEB0C5" w:rsidR="00C8588E" w:rsidRDefault="00C8588E" w:rsidP="00C8588E">
      <w:pPr>
        <w:pStyle w:val="body"/>
        <w:numPr>
          <w:ilvl w:val="0"/>
          <w:numId w:val="48"/>
        </w:numPr>
      </w:pPr>
      <w:r>
        <w:t>Early Years (0-6 years old)</w:t>
      </w:r>
    </w:p>
    <w:p w14:paraId="7C0BA9C8" w14:textId="67C6D0DF" w:rsidR="00C8588E" w:rsidRDefault="00C8588E" w:rsidP="00C8588E">
      <w:pPr>
        <w:pStyle w:val="body"/>
        <w:numPr>
          <w:ilvl w:val="0"/>
          <w:numId w:val="48"/>
        </w:numPr>
      </w:pPr>
      <w:r>
        <w:t>Children (6 – 12 years old)</w:t>
      </w:r>
    </w:p>
    <w:p w14:paraId="036099B2" w14:textId="685BB976" w:rsidR="00C8588E" w:rsidRDefault="00C8588E" w:rsidP="00C8588E">
      <w:pPr>
        <w:pStyle w:val="body"/>
        <w:numPr>
          <w:ilvl w:val="0"/>
          <w:numId w:val="48"/>
        </w:numPr>
      </w:pPr>
      <w:r>
        <w:t>Teens (13 – 18 years old)</w:t>
      </w:r>
    </w:p>
    <w:p w14:paraId="405727FA" w14:textId="135C4284" w:rsidR="00C8588E" w:rsidRDefault="00C8588E" w:rsidP="00C8588E">
      <w:pPr>
        <w:pStyle w:val="body"/>
        <w:numPr>
          <w:ilvl w:val="0"/>
          <w:numId w:val="48"/>
        </w:numPr>
      </w:pPr>
      <w:r>
        <w:t>Young Adults (18 – 30 years old)</w:t>
      </w:r>
    </w:p>
    <w:p w14:paraId="5E2B1B7E" w14:textId="0F3D1E5C" w:rsidR="00C8588E" w:rsidRDefault="00C8588E" w:rsidP="00C8588E">
      <w:pPr>
        <w:pStyle w:val="body"/>
        <w:numPr>
          <w:ilvl w:val="0"/>
          <w:numId w:val="48"/>
        </w:numPr>
      </w:pPr>
      <w:r>
        <w:t>Adults (30+)</w:t>
      </w:r>
    </w:p>
    <w:p w14:paraId="7FFE3025" w14:textId="43F8ADF4" w:rsidR="00C8588E" w:rsidRDefault="00C8588E" w:rsidP="00C8588E">
      <w:pPr>
        <w:pStyle w:val="body"/>
        <w:numPr>
          <w:ilvl w:val="0"/>
          <w:numId w:val="48"/>
        </w:numPr>
      </w:pPr>
      <w:r>
        <w:t>Seniors (60+)</w:t>
      </w:r>
    </w:p>
    <w:p w14:paraId="36D501C0" w14:textId="77777777" w:rsidR="00D07F4F" w:rsidRDefault="00D07F4F" w:rsidP="00D34167">
      <w:pPr>
        <w:pStyle w:val="body"/>
      </w:pPr>
    </w:p>
    <w:p w14:paraId="627F4D1B" w14:textId="5DE50A9D" w:rsidR="00D34167" w:rsidRPr="00D06E94" w:rsidRDefault="00D34167" w:rsidP="00D34167">
      <w:pPr>
        <w:pStyle w:val="body"/>
        <w:rPr>
          <w:b/>
          <w:bCs/>
        </w:rPr>
      </w:pPr>
      <w:r w:rsidRPr="00D06E94">
        <w:rPr>
          <w:b/>
          <w:bCs/>
        </w:rPr>
        <w:t>Accessibility:</w:t>
      </w:r>
    </w:p>
    <w:p w14:paraId="48BDF0A1" w14:textId="77777777" w:rsidR="00D34167" w:rsidRDefault="00D34167" w:rsidP="00D34167">
      <w:pPr>
        <w:pStyle w:val="body"/>
        <w:numPr>
          <w:ilvl w:val="0"/>
          <w:numId w:val="33"/>
        </w:numPr>
      </w:pPr>
      <w:r>
        <w:t>Auslan is integrated into the work.</w:t>
      </w:r>
    </w:p>
    <w:p w14:paraId="39C538F0" w14:textId="77777777" w:rsidR="00D34167" w:rsidRDefault="00D34167" w:rsidP="00D34167">
      <w:pPr>
        <w:pStyle w:val="body"/>
        <w:numPr>
          <w:ilvl w:val="0"/>
          <w:numId w:val="33"/>
        </w:numPr>
      </w:pPr>
      <w:r>
        <w:t xml:space="preserve">Captioning is integrated into the work. </w:t>
      </w:r>
    </w:p>
    <w:p w14:paraId="5E2630F8" w14:textId="77777777" w:rsidR="00D34167" w:rsidRDefault="00D34167" w:rsidP="00D34167">
      <w:pPr>
        <w:pStyle w:val="body"/>
        <w:numPr>
          <w:ilvl w:val="0"/>
          <w:numId w:val="33"/>
        </w:numPr>
      </w:pPr>
      <w:r>
        <w:t>Audio Description is integrated into the work.</w:t>
      </w:r>
    </w:p>
    <w:p w14:paraId="7A317581" w14:textId="77777777" w:rsidR="00D34167" w:rsidRDefault="00D34167" w:rsidP="00D34167">
      <w:pPr>
        <w:pStyle w:val="body"/>
        <w:numPr>
          <w:ilvl w:val="0"/>
          <w:numId w:val="33"/>
        </w:numPr>
      </w:pPr>
      <w:r>
        <w:t>This work is delivered in Relaxed Performance mode.</w:t>
      </w:r>
    </w:p>
    <w:p w14:paraId="73239D35" w14:textId="6DEDC12A" w:rsidR="00D34167" w:rsidRPr="00D34167" w:rsidRDefault="00D34167" w:rsidP="00D34167">
      <w:pPr>
        <w:pStyle w:val="body"/>
        <w:numPr>
          <w:ilvl w:val="0"/>
          <w:numId w:val="33"/>
        </w:numPr>
      </w:pPr>
      <w:r>
        <w:t xml:space="preserve">We require support from the Festival team to provide accessibility services. </w:t>
      </w:r>
    </w:p>
    <w:p w14:paraId="60CF9E26" w14:textId="77777777" w:rsidR="00D34167" w:rsidRDefault="00D34167" w:rsidP="00D34167">
      <w:pPr>
        <w:pStyle w:val="body"/>
        <w:rPr>
          <w:b/>
          <w:bCs/>
        </w:rPr>
      </w:pPr>
    </w:p>
    <w:p w14:paraId="6376FBB3" w14:textId="2EDA1AD4" w:rsidR="00D34167" w:rsidRDefault="00D34167" w:rsidP="00D06E94">
      <w:pPr>
        <w:pStyle w:val="Heading2"/>
      </w:pPr>
      <w:r>
        <w:t>Who</w:t>
      </w:r>
      <w:r w:rsidR="00D06E94">
        <w:t xml:space="preserve"> is</w:t>
      </w:r>
      <w:r>
        <w:t xml:space="preserve"> Involved?</w:t>
      </w:r>
    </w:p>
    <w:p w14:paraId="5EB79BF2" w14:textId="52DD7A0C" w:rsidR="00D34167" w:rsidRPr="00D34167" w:rsidRDefault="00D34167" w:rsidP="00D34167">
      <w:pPr>
        <w:pStyle w:val="body"/>
      </w:pPr>
      <w:r w:rsidRPr="00D34167">
        <w:t>The people on my team are:</w:t>
      </w:r>
      <w:r w:rsidR="00AD40CB">
        <w:t xml:space="preserve"> (please list your cast, crew, and support people if you have any)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60"/>
        <w:gridCol w:w="4078"/>
        <w:gridCol w:w="3318"/>
      </w:tblGrid>
      <w:tr w:rsidR="00D34167" w14:paraId="7035A41C" w14:textId="0A1151A1" w:rsidTr="00D06E94">
        <w:tc>
          <w:tcPr>
            <w:tcW w:w="3060" w:type="dxa"/>
            <w:shd w:val="clear" w:color="auto" w:fill="D9D9D9" w:themeFill="background1" w:themeFillShade="D9"/>
          </w:tcPr>
          <w:p w14:paraId="44E66988" w14:textId="77777777" w:rsidR="00D34167" w:rsidRPr="00D06E94" w:rsidRDefault="00D34167" w:rsidP="00FA1BD0">
            <w:pPr>
              <w:pStyle w:val="body"/>
              <w:rPr>
                <w:b/>
                <w:bCs/>
              </w:rPr>
            </w:pPr>
            <w:r w:rsidRPr="00D06E94">
              <w:rPr>
                <w:b/>
                <w:bCs/>
              </w:rPr>
              <w:t>Person’s name</w:t>
            </w:r>
          </w:p>
        </w:tc>
        <w:tc>
          <w:tcPr>
            <w:tcW w:w="4078" w:type="dxa"/>
            <w:shd w:val="clear" w:color="auto" w:fill="D9D9D9" w:themeFill="background1" w:themeFillShade="D9"/>
          </w:tcPr>
          <w:p w14:paraId="566B5F58" w14:textId="77777777" w:rsidR="00D34167" w:rsidRPr="00D06E94" w:rsidRDefault="00D34167" w:rsidP="00FA1BD0">
            <w:pPr>
              <w:pStyle w:val="body"/>
              <w:rPr>
                <w:b/>
                <w:bCs/>
              </w:rPr>
            </w:pPr>
            <w:r w:rsidRPr="00D06E94">
              <w:rPr>
                <w:b/>
                <w:bCs/>
              </w:rPr>
              <w:t>Their role</w:t>
            </w:r>
          </w:p>
        </w:tc>
        <w:tc>
          <w:tcPr>
            <w:tcW w:w="3318" w:type="dxa"/>
            <w:shd w:val="clear" w:color="auto" w:fill="D9D9D9" w:themeFill="background1" w:themeFillShade="D9"/>
          </w:tcPr>
          <w:p w14:paraId="55753BCB" w14:textId="705B9F81" w:rsidR="00D34167" w:rsidRPr="00D06E94" w:rsidRDefault="00D34167" w:rsidP="00FA1BD0">
            <w:pPr>
              <w:pStyle w:val="body"/>
              <w:rPr>
                <w:b/>
                <w:bCs/>
              </w:rPr>
            </w:pPr>
            <w:r w:rsidRPr="00D06E94">
              <w:rPr>
                <w:b/>
                <w:bCs/>
              </w:rPr>
              <w:t>Are they confirmed? Yes or No</w:t>
            </w:r>
          </w:p>
        </w:tc>
      </w:tr>
      <w:tr w:rsidR="00D34167" w14:paraId="21900294" w14:textId="0D83BE54" w:rsidTr="00D34167">
        <w:tc>
          <w:tcPr>
            <w:tcW w:w="3060" w:type="dxa"/>
          </w:tcPr>
          <w:p w14:paraId="54E5AAA6" w14:textId="23F43A00" w:rsidR="00D34167" w:rsidRDefault="00D34167" w:rsidP="00FA1BD0">
            <w:pPr>
              <w:pStyle w:val="body"/>
            </w:pPr>
            <w:r>
              <w:t>Jill Jackson</w:t>
            </w:r>
            <w:r w:rsidR="00552148">
              <w:t xml:space="preserve"> (eg)</w:t>
            </w:r>
          </w:p>
        </w:tc>
        <w:tc>
          <w:tcPr>
            <w:tcW w:w="4078" w:type="dxa"/>
          </w:tcPr>
          <w:p w14:paraId="09D0927A" w14:textId="50ACB66E" w:rsidR="00D34167" w:rsidRDefault="00D34167" w:rsidP="00FA1BD0">
            <w:pPr>
              <w:pStyle w:val="body"/>
            </w:pPr>
            <w:r>
              <w:t>Director</w:t>
            </w:r>
            <w:r w:rsidR="00AD40CB">
              <w:t xml:space="preserve"> / Performer </w:t>
            </w:r>
            <w:r w:rsidR="00552148">
              <w:t>(eg)</w:t>
            </w:r>
          </w:p>
        </w:tc>
        <w:tc>
          <w:tcPr>
            <w:tcW w:w="3318" w:type="dxa"/>
          </w:tcPr>
          <w:p w14:paraId="12295F5B" w14:textId="77777777" w:rsidR="00D34167" w:rsidRDefault="00D34167" w:rsidP="00FA1BD0">
            <w:pPr>
              <w:pStyle w:val="body"/>
            </w:pPr>
          </w:p>
        </w:tc>
      </w:tr>
      <w:tr w:rsidR="00D34167" w14:paraId="4BD73FDD" w14:textId="583BDA6F" w:rsidTr="00D34167">
        <w:tc>
          <w:tcPr>
            <w:tcW w:w="3060" w:type="dxa"/>
          </w:tcPr>
          <w:p w14:paraId="2CBF9A58" w14:textId="77777777" w:rsidR="00D34167" w:rsidRDefault="00D34167" w:rsidP="00FA1BD0">
            <w:pPr>
              <w:pStyle w:val="body"/>
            </w:pPr>
          </w:p>
        </w:tc>
        <w:tc>
          <w:tcPr>
            <w:tcW w:w="4078" w:type="dxa"/>
          </w:tcPr>
          <w:p w14:paraId="4D90ECBF" w14:textId="551863F7" w:rsidR="00D34167" w:rsidRDefault="00D34167" w:rsidP="00FA1BD0">
            <w:pPr>
              <w:pStyle w:val="body"/>
            </w:pPr>
          </w:p>
        </w:tc>
        <w:tc>
          <w:tcPr>
            <w:tcW w:w="3318" w:type="dxa"/>
          </w:tcPr>
          <w:p w14:paraId="0B37ACE5" w14:textId="77777777" w:rsidR="00D34167" w:rsidRDefault="00D34167" w:rsidP="00FA1BD0">
            <w:pPr>
              <w:pStyle w:val="body"/>
            </w:pPr>
          </w:p>
        </w:tc>
      </w:tr>
      <w:tr w:rsidR="00D34167" w14:paraId="5E191286" w14:textId="71F07520" w:rsidTr="00D34167">
        <w:tc>
          <w:tcPr>
            <w:tcW w:w="3060" w:type="dxa"/>
          </w:tcPr>
          <w:p w14:paraId="1BB9F161" w14:textId="10A9BDF5" w:rsidR="00D34167" w:rsidRDefault="00D34167" w:rsidP="00FA1BD0">
            <w:pPr>
              <w:pStyle w:val="body"/>
            </w:pPr>
          </w:p>
        </w:tc>
        <w:tc>
          <w:tcPr>
            <w:tcW w:w="4078" w:type="dxa"/>
          </w:tcPr>
          <w:p w14:paraId="476DE5E3" w14:textId="23BFD060" w:rsidR="00D34167" w:rsidRDefault="00D34167" w:rsidP="00FA1BD0">
            <w:pPr>
              <w:pStyle w:val="body"/>
            </w:pPr>
          </w:p>
        </w:tc>
        <w:tc>
          <w:tcPr>
            <w:tcW w:w="3318" w:type="dxa"/>
          </w:tcPr>
          <w:p w14:paraId="30CA45B6" w14:textId="77777777" w:rsidR="00D34167" w:rsidRDefault="00D34167" w:rsidP="00FA1BD0">
            <w:pPr>
              <w:pStyle w:val="body"/>
            </w:pPr>
          </w:p>
        </w:tc>
      </w:tr>
      <w:tr w:rsidR="00D34167" w14:paraId="13BAF0D9" w14:textId="5AE11EF9" w:rsidTr="00D34167">
        <w:tc>
          <w:tcPr>
            <w:tcW w:w="3060" w:type="dxa"/>
          </w:tcPr>
          <w:p w14:paraId="02E88F73" w14:textId="77777777" w:rsidR="00D34167" w:rsidRDefault="00D34167" w:rsidP="00FA1BD0">
            <w:pPr>
              <w:pStyle w:val="body"/>
            </w:pPr>
          </w:p>
        </w:tc>
        <w:tc>
          <w:tcPr>
            <w:tcW w:w="4078" w:type="dxa"/>
          </w:tcPr>
          <w:p w14:paraId="2ED3F06A" w14:textId="5AE913A1" w:rsidR="00D34167" w:rsidRDefault="00D34167" w:rsidP="00FA1BD0">
            <w:pPr>
              <w:pStyle w:val="body"/>
            </w:pPr>
          </w:p>
        </w:tc>
        <w:tc>
          <w:tcPr>
            <w:tcW w:w="3318" w:type="dxa"/>
          </w:tcPr>
          <w:p w14:paraId="096E17B8" w14:textId="77777777" w:rsidR="00D34167" w:rsidRDefault="00D34167" w:rsidP="00FA1BD0">
            <w:pPr>
              <w:pStyle w:val="body"/>
            </w:pPr>
          </w:p>
        </w:tc>
      </w:tr>
      <w:tr w:rsidR="00D34167" w14:paraId="3F2829F0" w14:textId="5F90987A" w:rsidTr="00D34167">
        <w:tc>
          <w:tcPr>
            <w:tcW w:w="3060" w:type="dxa"/>
          </w:tcPr>
          <w:p w14:paraId="05B67340" w14:textId="77777777" w:rsidR="00D34167" w:rsidRDefault="00D34167" w:rsidP="00FA1BD0">
            <w:pPr>
              <w:pStyle w:val="body"/>
            </w:pPr>
          </w:p>
        </w:tc>
        <w:tc>
          <w:tcPr>
            <w:tcW w:w="4078" w:type="dxa"/>
          </w:tcPr>
          <w:p w14:paraId="43701D7D" w14:textId="3AA2E719" w:rsidR="00D34167" w:rsidRDefault="00D34167" w:rsidP="00FA1BD0">
            <w:pPr>
              <w:pStyle w:val="body"/>
            </w:pPr>
          </w:p>
        </w:tc>
        <w:tc>
          <w:tcPr>
            <w:tcW w:w="3318" w:type="dxa"/>
          </w:tcPr>
          <w:p w14:paraId="493667B9" w14:textId="77777777" w:rsidR="00D34167" w:rsidRDefault="00D34167" w:rsidP="00FA1BD0">
            <w:pPr>
              <w:pStyle w:val="body"/>
            </w:pPr>
          </w:p>
        </w:tc>
      </w:tr>
      <w:tr w:rsidR="00D34167" w14:paraId="5AD8B27C" w14:textId="4735F129" w:rsidTr="00D34167">
        <w:tc>
          <w:tcPr>
            <w:tcW w:w="3060" w:type="dxa"/>
          </w:tcPr>
          <w:p w14:paraId="02DDBAC0" w14:textId="77777777" w:rsidR="00D34167" w:rsidRDefault="00D34167" w:rsidP="00FA1BD0">
            <w:pPr>
              <w:pStyle w:val="body"/>
            </w:pPr>
          </w:p>
        </w:tc>
        <w:tc>
          <w:tcPr>
            <w:tcW w:w="4078" w:type="dxa"/>
          </w:tcPr>
          <w:p w14:paraId="0F521412" w14:textId="16887B3B" w:rsidR="00D34167" w:rsidRDefault="00D34167" w:rsidP="00FA1BD0">
            <w:pPr>
              <w:pStyle w:val="body"/>
            </w:pPr>
          </w:p>
        </w:tc>
        <w:tc>
          <w:tcPr>
            <w:tcW w:w="3318" w:type="dxa"/>
          </w:tcPr>
          <w:p w14:paraId="7B717A46" w14:textId="77777777" w:rsidR="00D34167" w:rsidRDefault="00D34167" w:rsidP="00FA1BD0">
            <w:pPr>
              <w:pStyle w:val="body"/>
            </w:pPr>
          </w:p>
        </w:tc>
      </w:tr>
      <w:tr w:rsidR="00D34167" w14:paraId="65A81106" w14:textId="4B6CBB1A" w:rsidTr="00D34167">
        <w:tc>
          <w:tcPr>
            <w:tcW w:w="3060" w:type="dxa"/>
          </w:tcPr>
          <w:p w14:paraId="46441584" w14:textId="77777777" w:rsidR="00D34167" w:rsidRDefault="00D34167" w:rsidP="00FA1BD0">
            <w:pPr>
              <w:pStyle w:val="body"/>
            </w:pPr>
          </w:p>
        </w:tc>
        <w:tc>
          <w:tcPr>
            <w:tcW w:w="4078" w:type="dxa"/>
          </w:tcPr>
          <w:p w14:paraId="3CFA33F5" w14:textId="0CEC5569" w:rsidR="00D34167" w:rsidRDefault="00D34167" w:rsidP="00FA1BD0">
            <w:pPr>
              <w:pStyle w:val="body"/>
            </w:pPr>
          </w:p>
        </w:tc>
        <w:tc>
          <w:tcPr>
            <w:tcW w:w="3318" w:type="dxa"/>
          </w:tcPr>
          <w:p w14:paraId="2552AF09" w14:textId="77777777" w:rsidR="00D34167" w:rsidRDefault="00D34167" w:rsidP="00FA1BD0">
            <w:pPr>
              <w:pStyle w:val="body"/>
            </w:pPr>
          </w:p>
        </w:tc>
      </w:tr>
    </w:tbl>
    <w:p w14:paraId="400F924D" w14:textId="247DC416" w:rsidR="00D34167" w:rsidRDefault="00D34167" w:rsidP="00D34167">
      <w:pPr>
        <w:pStyle w:val="body"/>
      </w:pPr>
    </w:p>
    <w:p w14:paraId="07D8417C" w14:textId="0E54DC16" w:rsidR="00D06E94" w:rsidRDefault="00D06E94" w:rsidP="00D34167">
      <w:pPr>
        <w:pStyle w:val="body"/>
      </w:pPr>
    </w:p>
    <w:p w14:paraId="688BE7A5" w14:textId="5A4292DC" w:rsidR="00D06E94" w:rsidRDefault="00D06E94" w:rsidP="00D34167">
      <w:pPr>
        <w:pStyle w:val="body"/>
      </w:pPr>
    </w:p>
    <w:p w14:paraId="4708EDAB" w14:textId="77777777" w:rsidR="00D06E94" w:rsidRDefault="00D06E94" w:rsidP="00D34167">
      <w:pPr>
        <w:pStyle w:val="body"/>
      </w:pPr>
    </w:p>
    <w:p w14:paraId="4BAC2B80" w14:textId="61B8823F" w:rsidR="00D34167" w:rsidRDefault="00D34167" w:rsidP="00D34167">
      <w:pPr>
        <w:pStyle w:val="body"/>
        <w:rPr>
          <w:b/>
          <w:bCs/>
        </w:rPr>
      </w:pPr>
      <w:r w:rsidRPr="00D06E94">
        <w:rPr>
          <w:b/>
          <w:bCs/>
        </w:rPr>
        <w:lastRenderedPageBreak/>
        <w:t>How many people on your team will be pai</w:t>
      </w:r>
      <w:r w:rsidR="00D06E94">
        <w:rPr>
          <w:b/>
          <w:bCs/>
        </w:rPr>
        <w:t>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06E94" w14:paraId="236D9D72" w14:textId="77777777" w:rsidTr="00D06E94">
        <w:tc>
          <w:tcPr>
            <w:tcW w:w="10456" w:type="dxa"/>
          </w:tcPr>
          <w:p w14:paraId="4DC54179" w14:textId="77777777" w:rsidR="00D06E94" w:rsidRDefault="00D06E94" w:rsidP="00D34167">
            <w:pPr>
              <w:pStyle w:val="body"/>
            </w:pPr>
          </w:p>
        </w:tc>
      </w:tr>
    </w:tbl>
    <w:p w14:paraId="5243E17E" w14:textId="77777777" w:rsidR="00D34167" w:rsidRDefault="00D34167" w:rsidP="00D34167">
      <w:pPr>
        <w:pStyle w:val="body"/>
      </w:pPr>
    </w:p>
    <w:p w14:paraId="7BA1F6E8" w14:textId="7F01BEDE" w:rsidR="00D34167" w:rsidRPr="00D06E94" w:rsidRDefault="00D34167" w:rsidP="00D34167">
      <w:pPr>
        <w:pStyle w:val="body"/>
        <w:rPr>
          <w:b/>
          <w:bCs/>
        </w:rPr>
      </w:pPr>
      <w:r w:rsidRPr="00D06E94">
        <w:rPr>
          <w:b/>
          <w:bCs/>
        </w:rPr>
        <w:t>How many people on your team are volunteers?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06E94" w14:paraId="2A28B567" w14:textId="77777777" w:rsidTr="00D06E94">
        <w:tc>
          <w:tcPr>
            <w:tcW w:w="10456" w:type="dxa"/>
          </w:tcPr>
          <w:p w14:paraId="47E1528D" w14:textId="77777777" w:rsidR="00D06E94" w:rsidRDefault="00D06E94" w:rsidP="00D34167">
            <w:pPr>
              <w:pStyle w:val="body"/>
            </w:pPr>
          </w:p>
        </w:tc>
      </w:tr>
    </w:tbl>
    <w:p w14:paraId="3844E2FF" w14:textId="45C5260E" w:rsidR="00D34167" w:rsidRDefault="00D34167" w:rsidP="00D34167">
      <w:pPr>
        <w:pStyle w:val="body"/>
      </w:pPr>
      <w:r>
        <w:t>If the team isn’t fully confirmed, you can write ‘TBC’ or give an estimate.</w:t>
      </w:r>
    </w:p>
    <w:p w14:paraId="5A5D81D4" w14:textId="77777777" w:rsidR="00D34167" w:rsidRDefault="00D34167" w:rsidP="00D34167">
      <w:pPr>
        <w:pStyle w:val="body"/>
      </w:pPr>
    </w:p>
    <w:p w14:paraId="53C26486" w14:textId="77777777" w:rsidR="00D06E94" w:rsidRDefault="00D06E94" w:rsidP="00D34167">
      <w:pPr>
        <w:pStyle w:val="body"/>
      </w:pPr>
    </w:p>
    <w:p w14:paraId="5802CA3B" w14:textId="63973A80" w:rsidR="00D34167" w:rsidRPr="00D06E94" w:rsidRDefault="00D34167" w:rsidP="00D34167">
      <w:pPr>
        <w:pStyle w:val="body"/>
        <w:rPr>
          <w:b/>
          <w:bCs/>
        </w:rPr>
      </w:pPr>
      <w:r w:rsidRPr="00D06E94">
        <w:rPr>
          <w:b/>
          <w:bCs/>
        </w:rPr>
        <w:t>I have the support of these organisations and people: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60"/>
        <w:gridCol w:w="4078"/>
        <w:gridCol w:w="3318"/>
      </w:tblGrid>
      <w:tr w:rsidR="00D34167" w14:paraId="140BD573" w14:textId="77777777" w:rsidTr="00D06E94">
        <w:tc>
          <w:tcPr>
            <w:tcW w:w="3060" w:type="dxa"/>
            <w:shd w:val="clear" w:color="auto" w:fill="D9D9D9" w:themeFill="background1" w:themeFillShade="D9"/>
          </w:tcPr>
          <w:p w14:paraId="3AA0F69B" w14:textId="7FF428EF" w:rsidR="00D34167" w:rsidRPr="00D06E94" w:rsidRDefault="00D34167" w:rsidP="00FA1BD0">
            <w:pPr>
              <w:pStyle w:val="body"/>
              <w:rPr>
                <w:b/>
                <w:bCs/>
              </w:rPr>
            </w:pPr>
            <w:r w:rsidRPr="00D06E94">
              <w:rPr>
                <w:b/>
                <w:bCs/>
              </w:rPr>
              <w:t>Sponsor/Partner</w:t>
            </w:r>
          </w:p>
        </w:tc>
        <w:tc>
          <w:tcPr>
            <w:tcW w:w="4078" w:type="dxa"/>
            <w:shd w:val="clear" w:color="auto" w:fill="D9D9D9" w:themeFill="background1" w:themeFillShade="D9"/>
          </w:tcPr>
          <w:p w14:paraId="4C2179DD" w14:textId="3236AE89" w:rsidR="00D34167" w:rsidRPr="00D06E94" w:rsidRDefault="00D34167" w:rsidP="00FA1BD0">
            <w:pPr>
              <w:pStyle w:val="body"/>
              <w:rPr>
                <w:b/>
                <w:bCs/>
              </w:rPr>
            </w:pPr>
            <w:r w:rsidRPr="00D06E94">
              <w:rPr>
                <w:b/>
                <w:bCs/>
              </w:rPr>
              <w:t>How are they supporting this project?</w:t>
            </w:r>
          </w:p>
        </w:tc>
        <w:tc>
          <w:tcPr>
            <w:tcW w:w="3318" w:type="dxa"/>
            <w:shd w:val="clear" w:color="auto" w:fill="D9D9D9" w:themeFill="background1" w:themeFillShade="D9"/>
          </w:tcPr>
          <w:p w14:paraId="3B4D0028" w14:textId="77777777" w:rsidR="00D34167" w:rsidRPr="00D06E94" w:rsidRDefault="00D34167" w:rsidP="00FA1BD0">
            <w:pPr>
              <w:pStyle w:val="body"/>
              <w:rPr>
                <w:b/>
                <w:bCs/>
              </w:rPr>
            </w:pPr>
            <w:r w:rsidRPr="00D06E94">
              <w:rPr>
                <w:b/>
                <w:bCs/>
              </w:rPr>
              <w:t>Are they confirmed? Yes or No</w:t>
            </w:r>
          </w:p>
        </w:tc>
      </w:tr>
      <w:tr w:rsidR="00D34167" w14:paraId="62ED5DDD" w14:textId="77777777" w:rsidTr="00FA1BD0">
        <w:tc>
          <w:tcPr>
            <w:tcW w:w="3060" w:type="dxa"/>
          </w:tcPr>
          <w:p w14:paraId="25086B3B" w14:textId="34E0A702" w:rsidR="00D34167" w:rsidRDefault="00D34167" w:rsidP="00FA1BD0">
            <w:pPr>
              <w:pStyle w:val="body"/>
            </w:pPr>
          </w:p>
        </w:tc>
        <w:tc>
          <w:tcPr>
            <w:tcW w:w="4078" w:type="dxa"/>
          </w:tcPr>
          <w:p w14:paraId="4F0670BA" w14:textId="76D28420" w:rsidR="00D34167" w:rsidRDefault="00D34167" w:rsidP="00FA1BD0">
            <w:pPr>
              <w:pStyle w:val="body"/>
            </w:pPr>
          </w:p>
        </w:tc>
        <w:tc>
          <w:tcPr>
            <w:tcW w:w="3318" w:type="dxa"/>
          </w:tcPr>
          <w:p w14:paraId="451F758C" w14:textId="77777777" w:rsidR="00D34167" w:rsidRDefault="00D34167" w:rsidP="00FA1BD0">
            <w:pPr>
              <w:pStyle w:val="body"/>
            </w:pPr>
          </w:p>
        </w:tc>
      </w:tr>
      <w:tr w:rsidR="00D34167" w14:paraId="0BEDFE0F" w14:textId="77777777" w:rsidTr="00FA1BD0">
        <w:tc>
          <w:tcPr>
            <w:tcW w:w="3060" w:type="dxa"/>
          </w:tcPr>
          <w:p w14:paraId="4736D79A" w14:textId="77777777" w:rsidR="00D34167" w:rsidRDefault="00D34167" w:rsidP="00FA1BD0">
            <w:pPr>
              <w:pStyle w:val="body"/>
            </w:pPr>
          </w:p>
        </w:tc>
        <w:tc>
          <w:tcPr>
            <w:tcW w:w="4078" w:type="dxa"/>
          </w:tcPr>
          <w:p w14:paraId="1DFA1380" w14:textId="0523AEF9" w:rsidR="00D34167" w:rsidRDefault="00D34167" w:rsidP="00FA1BD0">
            <w:pPr>
              <w:pStyle w:val="body"/>
            </w:pPr>
          </w:p>
        </w:tc>
        <w:tc>
          <w:tcPr>
            <w:tcW w:w="3318" w:type="dxa"/>
          </w:tcPr>
          <w:p w14:paraId="1DCAE633" w14:textId="77777777" w:rsidR="00D34167" w:rsidRDefault="00D34167" w:rsidP="00FA1BD0">
            <w:pPr>
              <w:pStyle w:val="body"/>
            </w:pPr>
          </w:p>
        </w:tc>
      </w:tr>
      <w:tr w:rsidR="00D34167" w14:paraId="3D6589F6" w14:textId="77777777" w:rsidTr="00FA1BD0">
        <w:tc>
          <w:tcPr>
            <w:tcW w:w="3060" w:type="dxa"/>
          </w:tcPr>
          <w:p w14:paraId="44383C86" w14:textId="2973DA69" w:rsidR="00D34167" w:rsidRDefault="00D34167" w:rsidP="00FA1BD0">
            <w:pPr>
              <w:pStyle w:val="body"/>
            </w:pPr>
          </w:p>
        </w:tc>
        <w:tc>
          <w:tcPr>
            <w:tcW w:w="4078" w:type="dxa"/>
          </w:tcPr>
          <w:p w14:paraId="3C76A790" w14:textId="44FC36F0" w:rsidR="00D34167" w:rsidRDefault="00D34167" w:rsidP="00FA1BD0">
            <w:pPr>
              <w:pStyle w:val="body"/>
            </w:pPr>
          </w:p>
        </w:tc>
        <w:tc>
          <w:tcPr>
            <w:tcW w:w="3318" w:type="dxa"/>
          </w:tcPr>
          <w:p w14:paraId="2F0712B6" w14:textId="77777777" w:rsidR="00D34167" w:rsidRDefault="00D34167" w:rsidP="00FA1BD0">
            <w:pPr>
              <w:pStyle w:val="body"/>
            </w:pPr>
          </w:p>
        </w:tc>
      </w:tr>
      <w:tr w:rsidR="00D34167" w14:paraId="4A9427E6" w14:textId="77777777" w:rsidTr="00FA1BD0">
        <w:tc>
          <w:tcPr>
            <w:tcW w:w="3060" w:type="dxa"/>
          </w:tcPr>
          <w:p w14:paraId="7B6A84E5" w14:textId="77777777" w:rsidR="00D34167" w:rsidRDefault="00D34167" w:rsidP="00FA1BD0">
            <w:pPr>
              <w:pStyle w:val="body"/>
            </w:pPr>
          </w:p>
        </w:tc>
        <w:tc>
          <w:tcPr>
            <w:tcW w:w="4078" w:type="dxa"/>
          </w:tcPr>
          <w:p w14:paraId="40793FED" w14:textId="1AD45CAC" w:rsidR="00D34167" w:rsidRDefault="00D34167" w:rsidP="00FA1BD0">
            <w:pPr>
              <w:pStyle w:val="body"/>
            </w:pPr>
          </w:p>
        </w:tc>
        <w:tc>
          <w:tcPr>
            <w:tcW w:w="3318" w:type="dxa"/>
          </w:tcPr>
          <w:p w14:paraId="06962EF5" w14:textId="77777777" w:rsidR="00D34167" w:rsidRDefault="00D34167" w:rsidP="00FA1BD0">
            <w:pPr>
              <w:pStyle w:val="body"/>
            </w:pPr>
          </w:p>
        </w:tc>
      </w:tr>
    </w:tbl>
    <w:p w14:paraId="0894417C" w14:textId="22D2EA81" w:rsidR="00D34167" w:rsidRDefault="00C8588E" w:rsidP="00D06E94">
      <w:pPr>
        <w:pStyle w:val="body"/>
      </w:pPr>
      <w:r w:rsidRPr="00D06E94">
        <w:t>Please include the names of any companies, groups or people who have helped you develop your work. This</w:t>
      </w:r>
      <w:r w:rsidR="00D06E94" w:rsidRPr="00D06E94">
        <w:br/>
      </w:r>
      <w:r w:rsidRPr="00D06E94">
        <w:t>includes any partners, sponsors, or any grants you have received – anyone we need to acknowledge in a program if you are successful.</w:t>
      </w:r>
    </w:p>
    <w:p w14:paraId="107B1BCD" w14:textId="77777777" w:rsidR="00D06E94" w:rsidRPr="00D06E94" w:rsidRDefault="00D06E94" w:rsidP="00D06E94">
      <w:pPr>
        <w:pStyle w:val="body"/>
      </w:pPr>
    </w:p>
    <w:p w14:paraId="0ABED98F" w14:textId="5F916F87" w:rsidR="00D34167" w:rsidRDefault="00D34167" w:rsidP="00D34167">
      <w:pPr>
        <w:pStyle w:val="body"/>
      </w:pPr>
    </w:p>
    <w:p w14:paraId="61191114" w14:textId="38364C5D" w:rsidR="00D9355E" w:rsidRPr="00AD40CB" w:rsidRDefault="00D34167" w:rsidP="00D06E94">
      <w:pPr>
        <w:pStyle w:val="Heading2"/>
      </w:pPr>
      <w:r w:rsidRPr="00D34167">
        <w:t>How Much Will This Project Cost?</w:t>
      </w:r>
      <w:r w:rsidR="00D9355E">
        <w:t xml:space="preserve"> </w:t>
      </w:r>
    </w:p>
    <w:p w14:paraId="16D35FBD" w14:textId="77777777" w:rsidR="00E504EE" w:rsidRDefault="00E504EE" w:rsidP="00D34167">
      <w:pPr>
        <w:pStyle w:val="body"/>
      </w:pPr>
    </w:p>
    <w:p w14:paraId="56ACEA23" w14:textId="745BE48C" w:rsidR="00D34167" w:rsidRDefault="00D34167" w:rsidP="00D34167">
      <w:pPr>
        <w:pStyle w:val="body"/>
      </w:pPr>
      <w:r w:rsidRPr="00D06E94">
        <w:rPr>
          <w:b/>
          <w:bCs/>
        </w:rPr>
        <w:t>The overall fee for the show is:</w:t>
      </w:r>
      <w:r>
        <w:t xml:space="preserve"> </w:t>
      </w:r>
      <w:r>
        <w:br/>
        <w:t>(</w:t>
      </w:r>
      <w:r w:rsidR="00D06E94">
        <w:t>please d</w:t>
      </w:r>
      <w:r>
        <w:t>o not include flights or accommodation)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06E94" w14:paraId="5023FB19" w14:textId="77777777" w:rsidTr="00D06E94">
        <w:tc>
          <w:tcPr>
            <w:tcW w:w="10456" w:type="dxa"/>
          </w:tcPr>
          <w:p w14:paraId="1A79DD1A" w14:textId="77777777" w:rsidR="00D06E94" w:rsidRDefault="00D06E94" w:rsidP="00D34167">
            <w:pPr>
              <w:pStyle w:val="body"/>
            </w:pPr>
          </w:p>
        </w:tc>
      </w:tr>
    </w:tbl>
    <w:p w14:paraId="429F1A7B" w14:textId="6B72D7FE" w:rsidR="00D34167" w:rsidRPr="00D06E94" w:rsidRDefault="00D34167" w:rsidP="00D34167">
      <w:pPr>
        <w:pStyle w:val="body"/>
        <w:rPr>
          <w:b/>
          <w:bCs/>
        </w:rPr>
      </w:pPr>
      <w:r>
        <w:br/>
      </w:r>
      <w:r w:rsidRPr="00D06E94">
        <w:rPr>
          <w:b/>
          <w:bCs/>
        </w:rPr>
        <w:t xml:space="preserve">Of that fee, artist fees (wages, honorariums and stipends) total: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06E94" w14:paraId="5C2F3FC8" w14:textId="77777777" w:rsidTr="00D06E94">
        <w:tc>
          <w:tcPr>
            <w:tcW w:w="10456" w:type="dxa"/>
          </w:tcPr>
          <w:p w14:paraId="65006BAA" w14:textId="77777777" w:rsidR="00D06E94" w:rsidRDefault="00D06E94" w:rsidP="00D34167">
            <w:pPr>
              <w:pStyle w:val="body"/>
            </w:pPr>
          </w:p>
        </w:tc>
      </w:tr>
    </w:tbl>
    <w:p w14:paraId="2FD50D35" w14:textId="77777777" w:rsidR="00D06E94" w:rsidRDefault="00D06E94" w:rsidP="00D34167">
      <w:pPr>
        <w:pStyle w:val="body"/>
      </w:pPr>
    </w:p>
    <w:p w14:paraId="6CC7AB62" w14:textId="631086AB" w:rsidR="00D06E94" w:rsidRDefault="00D06E94">
      <w:pPr>
        <w:spacing w:after="40"/>
        <w:ind w:left="-86"/>
        <w:rPr>
          <w:rFonts w:asciiTheme="majorHAnsi" w:hAnsiTheme="majorHAnsi" w:cstheme="majorHAnsi"/>
          <w:sz w:val="24"/>
          <w:szCs w:val="24"/>
          <w:lang w:val="en-US"/>
        </w:rPr>
      </w:pPr>
      <w:r>
        <w:br w:type="page"/>
      </w:r>
    </w:p>
    <w:p w14:paraId="0C0B3BBF" w14:textId="77777777" w:rsidR="00D34167" w:rsidRDefault="00D34167" w:rsidP="00D34167">
      <w:pPr>
        <w:pStyle w:val="body"/>
      </w:pPr>
    </w:p>
    <w:p w14:paraId="4306D27A" w14:textId="25FFB7E6" w:rsidR="00D34167" w:rsidRPr="00D06E94" w:rsidRDefault="00D34167" w:rsidP="00D34167">
      <w:pPr>
        <w:pStyle w:val="body"/>
        <w:rPr>
          <w:b/>
          <w:bCs/>
        </w:rPr>
      </w:pPr>
      <w:r w:rsidRPr="00D06E94">
        <w:rPr>
          <w:b/>
          <w:bCs/>
        </w:rPr>
        <w:t xml:space="preserve">Song rights (APRA/AMCOS/One World):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06E94" w14:paraId="0E4E2F32" w14:textId="77777777" w:rsidTr="00D06E94">
        <w:tc>
          <w:tcPr>
            <w:tcW w:w="10456" w:type="dxa"/>
          </w:tcPr>
          <w:p w14:paraId="391C50A2" w14:textId="77777777" w:rsidR="00D06E94" w:rsidRDefault="00D06E94" w:rsidP="00D34167">
            <w:pPr>
              <w:pStyle w:val="body"/>
            </w:pPr>
          </w:p>
        </w:tc>
      </w:tr>
    </w:tbl>
    <w:p w14:paraId="77C5602B" w14:textId="77777777" w:rsidR="00D34167" w:rsidRDefault="00D34167" w:rsidP="00D34167">
      <w:pPr>
        <w:pStyle w:val="body"/>
      </w:pPr>
    </w:p>
    <w:p w14:paraId="76D499D3" w14:textId="564E18B1" w:rsidR="00966CE9" w:rsidRPr="00D06E94" w:rsidRDefault="00D34167" w:rsidP="00D34167">
      <w:pPr>
        <w:pStyle w:val="body"/>
        <w:rPr>
          <w:b/>
          <w:bCs/>
        </w:rPr>
      </w:pPr>
      <w:r w:rsidRPr="00D06E94">
        <w:rPr>
          <w:b/>
          <w:bCs/>
        </w:rPr>
        <w:t>We will need flights and accommodation:  YES / NO / MAYBE</w:t>
      </w:r>
    </w:p>
    <w:p w14:paraId="0D161DB0" w14:textId="247DA52F" w:rsidR="008267E3" w:rsidRDefault="008267E3" w:rsidP="00D34167">
      <w:pPr>
        <w:pStyle w:val="body"/>
      </w:pPr>
    </w:p>
    <w:p w14:paraId="0336B10D" w14:textId="6B9C44B5" w:rsidR="008267E3" w:rsidRPr="00D06E94" w:rsidRDefault="008267E3" w:rsidP="00D34167">
      <w:pPr>
        <w:pStyle w:val="body"/>
        <w:rPr>
          <w:b/>
          <w:bCs/>
        </w:rPr>
      </w:pPr>
      <w:r w:rsidRPr="00D06E94">
        <w:rPr>
          <w:b/>
          <w:bCs/>
        </w:rPr>
        <w:t xml:space="preserve">I/We are comfortable for Undercover Artist Festival to seek funding, partnerships and support for our project if successful. This includes the possibility </w:t>
      </w:r>
      <w:r w:rsidR="00D76131" w:rsidRPr="00D06E94">
        <w:rPr>
          <w:b/>
          <w:bCs/>
        </w:rPr>
        <w:t>of named presenter rights.</w:t>
      </w:r>
      <w:r w:rsidRPr="00D06E94">
        <w:rPr>
          <w:b/>
          <w:bCs/>
        </w:rPr>
        <w:t xml:space="preserve"> YES / NO / MAYBE </w:t>
      </w:r>
    </w:p>
    <w:p w14:paraId="01DDB423" w14:textId="77777777" w:rsidR="00966CE9" w:rsidRDefault="00966CE9" w:rsidP="00D34167">
      <w:pPr>
        <w:pStyle w:val="body"/>
      </w:pPr>
    </w:p>
    <w:p w14:paraId="5DF2631C" w14:textId="748B32CE" w:rsidR="00AA48D4" w:rsidRPr="00AA48D4" w:rsidRDefault="00AA48D4" w:rsidP="00D06E94">
      <w:pPr>
        <w:pStyle w:val="Heading2"/>
      </w:pPr>
      <w:r w:rsidRPr="00AA48D4">
        <w:t>Examples of Work</w:t>
      </w:r>
    </w:p>
    <w:p w14:paraId="111A2535" w14:textId="2D67F809" w:rsidR="002C7939" w:rsidRDefault="002C7939" w:rsidP="00D34167">
      <w:pPr>
        <w:pStyle w:val="body"/>
      </w:pPr>
      <w:r>
        <w:t xml:space="preserve">If you are submitting your application via email, please include your examples as attachments or as links in the body of your email. </w:t>
      </w:r>
    </w:p>
    <w:p w14:paraId="58B9B8FD" w14:textId="77777777" w:rsidR="00AA48D4" w:rsidRDefault="00AA48D4" w:rsidP="00D34167">
      <w:pPr>
        <w:pStyle w:val="body"/>
      </w:pPr>
    </w:p>
    <w:p w14:paraId="40B072F1" w14:textId="7F6C72C2" w:rsidR="00AA48D4" w:rsidRDefault="00AA48D4" w:rsidP="00D06E94">
      <w:pPr>
        <w:pStyle w:val="Heading2"/>
      </w:pPr>
      <w:r w:rsidRPr="00AA48D4">
        <w:t xml:space="preserve">Artist obligations </w:t>
      </w:r>
    </w:p>
    <w:p w14:paraId="6BA6FFB3" w14:textId="7E7B6A8B" w:rsidR="00D34167" w:rsidRDefault="00D34167" w:rsidP="00D34167">
      <w:pPr>
        <w:pStyle w:val="body"/>
      </w:pPr>
      <w:r w:rsidRPr="00D06E94">
        <w:rPr>
          <w:b/>
          <w:bCs/>
        </w:rPr>
        <w:t>We are prepared to submit a more detailed budget if we proceed to Round Two of the EOI process:</w:t>
      </w:r>
      <w:r>
        <w:t xml:space="preserve"> </w:t>
      </w:r>
      <w:r w:rsidR="00D06E94">
        <w:br/>
      </w:r>
      <w:r>
        <w:t xml:space="preserve">YES / NO </w:t>
      </w:r>
    </w:p>
    <w:p w14:paraId="5EDD0571" w14:textId="77777777" w:rsidR="00D34167" w:rsidRDefault="00D34167" w:rsidP="00D34167">
      <w:pPr>
        <w:pStyle w:val="body"/>
      </w:pPr>
    </w:p>
    <w:p w14:paraId="6026B4A3" w14:textId="77777777" w:rsidR="00D34167" w:rsidRPr="00966CE9" w:rsidRDefault="00D34167" w:rsidP="00D06E94">
      <w:pPr>
        <w:pStyle w:val="Heading2"/>
      </w:pPr>
      <w:r w:rsidRPr="00966CE9">
        <w:t>Technical Information</w:t>
      </w:r>
    </w:p>
    <w:p w14:paraId="47ECC355" w14:textId="5FB35041" w:rsidR="00D34167" w:rsidRDefault="00D34167" w:rsidP="00D34167">
      <w:pPr>
        <w:pStyle w:val="body"/>
      </w:pPr>
      <w:r w:rsidRPr="00D06E94">
        <w:rPr>
          <w:b/>
          <w:bCs/>
        </w:rPr>
        <w:t xml:space="preserve">We are prepared to supply all required technical requests in </w:t>
      </w:r>
      <w:r w:rsidR="00D07F4F" w:rsidRPr="00D06E94">
        <w:rPr>
          <w:b/>
          <w:bCs/>
        </w:rPr>
        <w:t>Stage</w:t>
      </w:r>
      <w:r w:rsidRPr="00D06E94">
        <w:rPr>
          <w:b/>
          <w:bCs/>
        </w:rPr>
        <w:t xml:space="preserve"> Two of the application process if we are </w:t>
      </w:r>
      <w:r w:rsidR="00D07F4F" w:rsidRPr="00D06E94">
        <w:rPr>
          <w:b/>
          <w:bCs/>
        </w:rPr>
        <w:t>selected to progress</w:t>
      </w:r>
      <w:r w:rsidRPr="00D06E94">
        <w:rPr>
          <w:b/>
          <w:bCs/>
        </w:rPr>
        <w:t>.</w:t>
      </w:r>
      <w:r>
        <w:t xml:space="preserve"> </w:t>
      </w:r>
      <w:r w:rsidR="00D06E94">
        <w:br/>
      </w:r>
      <w:r>
        <w:t>YES / NO</w:t>
      </w:r>
    </w:p>
    <w:p w14:paraId="7F803570" w14:textId="77777777" w:rsidR="00D34167" w:rsidRDefault="00D34167" w:rsidP="00D34167">
      <w:pPr>
        <w:pStyle w:val="body"/>
      </w:pPr>
    </w:p>
    <w:p w14:paraId="748F0491" w14:textId="77777777" w:rsidR="00D34167" w:rsidRPr="00966CE9" w:rsidRDefault="00D34167" w:rsidP="00D06E94">
      <w:pPr>
        <w:pStyle w:val="Heading2"/>
      </w:pPr>
      <w:r w:rsidRPr="00966CE9">
        <w:t>Availability</w:t>
      </w:r>
    </w:p>
    <w:p w14:paraId="35BA61B5" w14:textId="21BED740" w:rsidR="00D07F4F" w:rsidRPr="00D06E94" w:rsidRDefault="00D34167" w:rsidP="00D34167">
      <w:pPr>
        <w:pStyle w:val="body"/>
        <w:rPr>
          <w:b/>
          <w:bCs/>
        </w:rPr>
      </w:pPr>
      <w:r w:rsidRPr="00D06E94">
        <w:rPr>
          <w:b/>
          <w:bCs/>
        </w:rPr>
        <w:t xml:space="preserve">We confirm our availability for the </w:t>
      </w:r>
      <w:r w:rsidR="00D07F4F" w:rsidRPr="00D06E94">
        <w:rPr>
          <w:b/>
          <w:bCs/>
        </w:rPr>
        <w:t xml:space="preserve">Festival season </w:t>
      </w:r>
      <w:r w:rsidR="00FE77EB">
        <w:rPr>
          <w:b/>
          <w:bCs/>
        </w:rPr>
        <w:t>in</w:t>
      </w:r>
      <w:r w:rsidR="00966CE9" w:rsidRPr="00D06E94">
        <w:rPr>
          <w:b/>
          <w:bCs/>
        </w:rPr>
        <w:t xml:space="preserve"> September 2023.</w:t>
      </w:r>
      <w:r w:rsidRPr="00D06E94">
        <w:rPr>
          <w:b/>
          <w:bCs/>
        </w:rPr>
        <w:t xml:space="preserve"> </w:t>
      </w:r>
      <w:r w:rsidR="00D06E94">
        <w:rPr>
          <w:b/>
          <w:bCs/>
        </w:rPr>
        <w:br/>
      </w:r>
      <w:r w:rsidR="00D07F4F" w:rsidRPr="003761E3">
        <w:t>YES / NO</w:t>
      </w:r>
    </w:p>
    <w:p w14:paraId="340546BA" w14:textId="77777777" w:rsidR="00D34167" w:rsidRDefault="00D34167" w:rsidP="00D34167">
      <w:pPr>
        <w:pStyle w:val="body"/>
      </w:pPr>
    </w:p>
    <w:p w14:paraId="49772E87" w14:textId="4FF22F7C" w:rsidR="00D34167" w:rsidRDefault="00D34167" w:rsidP="00D34167">
      <w:pPr>
        <w:pStyle w:val="body"/>
      </w:pPr>
      <w:r w:rsidRPr="003761E3">
        <w:rPr>
          <w:b/>
          <w:bCs/>
        </w:rPr>
        <w:t>We understand we are responsible for obtaining Public Liability Insurance if we are successful</w:t>
      </w:r>
      <w:r w:rsidR="003761E3">
        <w:t>.</w:t>
      </w:r>
      <w:r>
        <w:t xml:space="preserve"> YES </w:t>
      </w:r>
      <w:r w:rsidR="003761E3">
        <w:t>/ NO</w:t>
      </w:r>
    </w:p>
    <w:p w14:paraId="7C40CC87" w14:textId="513DBDAB" w:rsidR="00D34167" w:rsidRDefault="00D34167" w:rsidP="00D34167">
      <w:pPr>
        <w:pStyle w:val="body"/>
      </w:pPr>
      <w:r w:rsidRPr="003761E3">
        <w:rPr>
          <w:b/>
          <w:bCs/>
        </w:rPr>
        <w:t>We need help understanding this obligation.</w:t>
      </w:r>
      <w:r>
        <w:t xml:space="preserve"> YES / NO</w:t>
      </w:r>
    </w:p>
    <w:p w14:paraId="48A21A58" w14:textId="0DD977EA" w:rsidR="00DE37CF" w:rsidRDefault="00DE37CF" w:rsidP="00D34167">
      <w:pPr>
        <w:pStyle w:val="body"/>
      </w:pPr>
    </w:p>
    <w:p w14:paraId="6ADA0C98" w14:textId="5B1D7058" w:rsidR="00DE37CF" w:rsidRDefault="00DE37CF" w:rsidP="003761E3">
      <w:pPr>
        <w:pStyle w:val="Heading1"/>
      </w:pPr>
      <w:r>
        <w:t>What’s Next</w:t>
      </w:r>
    </w:p>
    <w:p w14:paraId="136BC1AE" w14:textId="58B2ADE6" w:rsidR="00DE37CF" w:rsidRDefault="00DE37CF" w:rsidP="00D34167">
      <w:pPr>
        <w:pStyle w:val="body"/>
      </w:pPr>
      <w:r>
        <w:t>All applicants will be notified of the outcome of their application by 14</w:t>
      </w:r>
      <w:r w:rsidR="003761E3">
        <w:rPr>
          <w:vertAlign w:val="superscript"/>
        </w:rPr>
        <w:t xml:space="preserve"> </w:t>
      </w:r>
      <w:r>
        <w:t>December</w:t>
      </w:r>
      <w:r w:rsidR="003761E3">
        <w:t xml:space="preserve"> </w:t>
      </w:r>
      <w:r>
        <w:t xml:space="preserve">2023. </w:t>
      </w:r>
    </w:p>
    <w:p w14:paraId="156FD093" w14:textId="7DA144E1" w:rsidR="00DE37CF" w:rsidRDefault="00DE37CF" w:rsidP="00D34167">
      <w:pPr>
        <w:pStyle w:val="body"/>
      </w:pPr>
    </w:p>
    <w:p w14:paraId="2EDC75C2" w14:textId="57E216D9" w:rsidR="00DE37CF" w:rsidRDefault="00DE37CF" w:rsidP="00D34167">
      <w:pPr>
        <w:pStyle w:val="body"/>
      </w:pPr>
      <w:r>
        <w:t xml:space="preserve">If you are not successful at this stage, we will provide a General Feedback Sheet. We are unable to provide individual feedback on each </w:t>
      </w:r>
      <w:r w:rsidR="003761E3">
        <w:t>expression of interest</w:t>
      </w:r>
      <w:r>
        <w:t xml:space="preserve"> due to the number of applications. This Sheet will contain general information that may help you in your next application for UAF or any other opportunity. </w:t>
      </w:r>
    </w:p>
    <w:p w14:paraId="6ACF2407" w14:textId="27A60459" w:rsidR="00DE37CF" w:rsidRDefault="00DE37CF" w:rsidP="00D34167">
      <w:pPr>
        <w:pStyle w:val="body"/>
      </w:pPr>
    </w:p>
    <w:p w14:paraId="48417DCE" w14:textId="3B2AA837" w:rsidR="009159A4" w:rsidRDefault="00DE37CF" w:rsidP="00DE37CF">
      <w:pPr>
        <w:pStyle w:val="body"/>
      </w:pPr>
      <w:r>
        <w:t xml:space="preserve">If you proceed to Stage Two, you will be contacted and asked to provide more information about your show to help us with our programming. </w:t>
      </w:r>
    </w:p>
    <w:p w14:paraId="6E841447" w14:textId="5C0AE0E0" w:rsidR="00204BAF" w:rsidRDefault="00204BAF" w:rsidP="003761E3">
      <w:pPr>
        <w:pStyle w:val="Heading2"/>
      </w:pPr>
    </w:p>
    <w:p w14:paraId="2861DF99" w14:textId="572BCE22" w:rsidR="00204BAF" w:rsidRDefault="00204BAF" w:rsidP="003761E3">
      <w:pPr>
        <w:pStyle w:val="Heading2"/>
      </w:pPr>
      <w:r>
        <w:t xml:space="preserve">Good Luck! </w:t>
      </w:r>
    </w:p>
    <w:p w14:paraId="7ADD89F7" w14:textId="77777777" w:rsidR="00D34167" w:rsidRDefault="00D34167" w:rsidP="00D34167">
      <w:pPr>
        <w:pStyle w:val="body"/>
      </w:pPr>
    </w:p>
    <w:p w14:paraId="54110128" w14:textId="77777777" w:rsidR="00E53FC5" w:rsidRDefault="00E53FC5" w:rsidP="00E53FC5">
      <w:pPr>
        <w:pStyle w:val="body"/>
      </w:pPr>
    </w:p>
    <w:p w14:paraId="1FD649E5" w14:textId="0B12A2DC" w:rsidR="00D34167" w:rsidRPr="0025468A" w:rsidRDefault="00D76131" w:rsidP="00D76131">
      <w:pPr>
        <w:pStyle w:val="body"/>
      </w:pPr>
      <w:bookmarkStart w:id="0" w:name="_Hlk112770600"/>
      <w:r>
        <w:t xml:space="preserve"> </w:t>
      </w:r>
      <w:bookmarkEnd w:id="0"/>
    </w:p>
    <w:sectPr w:rsidR="00D34167" w:rsidRPr="0025468A" w:rsidSect="00E04011">
      <w:headerReference w:type="default" r:id="rId10"/>
      <w:footerReference w:type="default" r:id="rId11"/>
      <w:pgSz w:w="11906" w:h="16838" w:code="9"/>
      <w:pgMar w:top="720" w:right="720" w:bottom="720" w:left="720" w:header="1979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F2479B" w14:textId="77777777" w:rsidR="00B927BB" w:rsidRDefault="00B927BB" w:rsidP="00D4174B">
      <w:pPr>
        <w:spacing w:after="0" w:line="240" w:lineRule="auto"/>
      </w:pPr>
      <w:r>
        <w:separator/>
      </w:r>
    </w:p>
  </w:endnote>
  <w:endnote w:type="continuationSeparator" w:id="0">
    <w:p w14:paraId="12804C5F" w14:textId="77777777" w:rsidR="00B927BB" w:rsidRDefault="00B927BB" w:rsidP="00D41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C64B91" w14:textId="77777777" w:rsidR="00D4174B" w:rsidRDefault="00D4174B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FC47B7" wp14:editId="730BE390">
              <wp:simplePos x="0" y="0"/>
              <wp:positionH relativeFrom="column">
                <wp:posOffset>-452792</wp:posOffset>
              </wp:positionH>
              <wp:positionV relativeFrom="paragraph">
                <wp:posOffset>214667</wp:posOffset>
              </wp:positionV>
              <wp:extent cx="6686512" cy="0"/>
              <wp:effectExtent l="0" t="0" r="19685" b="19050"/>
              <wp:wrapNone/>
              <wp:docPr id="37" name="Straight Connector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86512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78D153F" id="Straight Connector 3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65pt,16.9pt" to="490.8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" strokecolor="#00aeef [3214]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7F5947" w14:textId="77777777" w:rsidR="00B927BB" w:rsidRDefault="00B927BB" w:rsidP="00D4174B">
      <w:pPr>
        <w:spacing w:after="0" w:line="240" w:lineRule="auto"/>
      </w:pPr>
      <w:r>
        <w:separator/>
      </w:r>
    </w:p>
  </w:footnote>
  <w:footnote w:type="continuationSeparator" w:id="0">
    <w:p w14:paraId="458564A6" w14:textId="77777777" w:rsidR="00B927BB" w:rsidRDefault="00B927BB" w:rsidP="00D41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4EF440" w14:textId="3573FA75" w:rsidR="00B10A4F" w:rsidRDefault="00D06E94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D5C2FFF" wp14:editId="6F63C05C">
          <wp:simplePos x="0" y="0"/>
          <wp:positionH relativeFrom="page">
            <wp:posOffset>-4563</wp:posOffset>
          </wp:positionH>
          <wp:positionV relativeFrom="paragraph">
            <wp:posOffset>-1022350</wp:posOffset>
          </wp:positionV>
          <wp:extent cx="7545140" cy="1388853"/>
          <wp:effectExtent l="0" t="0" r="0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2310_UAF_TM1665_InformationPack-Assets_v1.0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987"/>
                  <a:stretch/>
                </pic:blipFill>
                <pic:spPr bwMode="auto">
                  <a:xfrm>
                    <a:off x="0" y="0"/>
                    <a:ext cx="7545140" cy="13888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F62C5"/>
    <w:multiLevelType w:val="hybridMultilevel"/>
    <w:tmpl w:val="C14861DE"/>
    <w:lvl w:ilvl="0" w:tplc="73B438F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A183B"/>
    <w:multiLevelType w:val="hybridMultilevel"/>
    <w:tmpl w:val="AEAA5E6E"/>
    <w:lvl w:ilvl="0" w:tplc="73B438F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40963"/>
    <w:multiLevelType w:val="hybridMultilevel"/>
    <w:tmpl w:val="9AFEAD92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136893"/>
    <w:multiLevelType w:val="hybridMultilevel"/>
    <w:tmpl w:val="59B6FC22"/>
    <w:lvl w:ilvl="0" w:tplc="FEC67D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F020A3"/>
    <w:multiLevelType w:val="hybridMultilevel"/>
    <w:tmpl w:val="A2C4C3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F6AA6"/>
    <w:multiLevelType w:val="hybridMultilevel"/>
    <w:tmpl w:val="3B9898A4"/>
    <w:lvl w:ilvl="0" w:tplc="73B438F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991D29"/>
    <w:multiLevelType w:val="hybridMultilevel"/>
    <w:tmpl w:val="B85E9994"/>
    <w:lvl w:ilvl="0" w:tplc="0C090017">
      <w:start w:val="1"/>
      <w:numFmt w:val="lowerLetter"/>
      <w:lvlText w:val="%1)"/>
      <w:lvlJc w:val="left"/>
      <w:pPr>
        <w:ind w:left="502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7032C1"/>
    <w:multiLevelType w:val="hybridMultilevel"/>
    <w:tmpl w:val="C7C0C2AC"/>
    <w:lvl w:ilvl="0" w:tplc="FEC67D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9465B3"/>
    <w:multiLevelType w:val="hybridMultilevel"/>
    <w:tmpl w:val="A5E26024"/>
    <w:lvl w:ilvl="0" w:tplc="73B438F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935C3A"/>
    <w:multiLevelType w:val="hybridMultilevel"/>
    <w:tmpl w:val="E954F29C"/>
    <w:lvl w:ilvl="0" w:tplc="0C090017">
      <w:start w:val="1"/>
      <w:numFmt w:val="lowerLetter"/>
      <w:lvlText w:val="%1)"/>
      <w:lvlJc w:val="left"/>
      <w:pPr>
        <w:ind w:left="502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6706B8"/>
    <w:multiLevelType w:val="hybridMultilevel"/>
    <w:tmpl w:val="C28CEC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B04E1E"/>
    <w:multiLevelType w:val="hybridMultilevel"/>
    <w:tmpl w:val="D67CEBE0"/>
    <w:lvl w:ilvl="0" w:tplc="718C6F94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E253B4A"/>
    <w:multiLevelType w:val="hybridMultilevel"/>
    <w:tmpl w:val="8CB21F18"/>
    <w:lvl w:ilvl="0" w:tplc="73B438F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401E37"/>
    <w:multiLevelType w:val="hybridMultilevel"/>
    <w:tmpl w:val="99388024"/>
    <w:lvl w:ilvl="0" w:tplc="73B438F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1126E7"/>
    <w:multiLevelType w:val="hybridMultilevel"/>
    <w:tmpl w:val="6E18FBD8"/>
    <w:lvl w:ilvl="0" w:tplc="0C090017">
      <w:start w:val="1"/>
      <w:numFmt w:val="lowerLetter"/>
      <w:lvlText w:val="%1)"/>
      <w:lvlJc w:val="left"/>
      <w:pPr>
        <w:ind w:left="862" w:hanging="360"/>
      </w:pPr>
    </w:lvl>
    <w:lvl w:ilvl="1" w:tplc="0C090019" w:tentative="1">
      <w:start w:val="1"/>
      <w:numFmt w:val="lowerLetter"/>
      <w:lvlText w:val="%2."/>
      <w:lvlJc w:val="left"/>
      <w:pPr>
        <w:ind w:left="1582" w:hanging="360"/>
      </w:pPr>
    </w:lvl>
    <w:lvl w:ilvl="2" w:tplc="0C09001B" w:tentative="1">
      <w:start w:val="1"/>
      <w:numFmt w:val="lowerRoman"/>
      <w:lvlText w:val="%3."/>
      <w:lvlJc w:val="right"/>
      <w:pPr>
        <w:ind w:left="2302" w:hanging="180"/>
      </w:pPr>
    </w:lvl>
    <w:lvl w:ilvl="3" w:tplc="0C09000F" w:tentative="1">
      <w:start w:val="1"/>
      <w:numFmt w:val="decimal"/>
      <w:lvlText w:val="%4."/>
      <w:lvlJc w:val="left"/>
      <w:pPr>
        <w:ind w:left="3022" w:hanging="360"/>
      </w:pPr>
    </w:lvl>
    <w:lvl w:ilvl="4" w:tplc="0C090019" w:tentative="1">
      <w:start w:val="1"/>
      <w:numFmt w:val="lowerLetter"/>
      <w:lvlText w:val="%5."/>
      <w:lvlJc w:val="left"/>
      <w:pPr>
        <w:ind w:left="3742" w:hanging="360"/>
      </w:pPr>
    </w:lvl>
    <w:lvl w:ilvl="5" w:tplc="0C09001B" w:tentative="1">
      <w:start w:val="1"/>
      <w:numFmt w:val="lowerRoman"/>
      <w:lvlText w:val="%6."/>
      <w:lvlJc w:val="right"/>
      <w:pPr>
        <w:ind w:left="4462" w:hanging="180"/>
      </w:pPr>
    </w:lvl>
    <w:lvl w:ilvl="6" w:tplc="0C09000F" w:tentative="1">
      <w:start w:val="1"/>
      <w:numFmt w:val="decimal"/>
      <w:lvlText w:val="%7."/>
      <w:lvlJc w:val="left"/>
      <w:pPr>
        <w:ind w:left="5182" w:hanging="360"/>
      </w:pPr>
    </w:lvl>
    <w:lvl w:ilvl="7" w:tplc="0C090019" w:tentative="1">
      <w:start w:val="1"/>
      <w:numFmt w:val="lowerLetter"/>
      <w:lvlText w:val="%8."/>
      <w:lvlJc w:val="left"/>
      <w:pPr>
        <w:ind w:left="5902" w:hanging="360"/>
      </w:pPr>
    </w:lvl>
    <w:lvl w:ilvl="8" w:tplc="0C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29CB0ADC"/>
    <w:multiLevelType w:val="hybridMultilevel"/>
    <w:tmpl w:val="7E3073F0"/>
    <w:lvl w:ilvl="0" w:tplc="73B438F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637488"/>
    <w:multiLevelType w:val="hybridMultilevel"/>
    <w:tmpl w:val="C136B0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080D0C"/>
    <w:multiLevelType w:val="hybridMultilevel"/>
    <w:tmpl w:val="7AC8D9C2"/>
    <w:lvl w:ilvl="0" w:tplc="73B438F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154550"/>
    <w:multiLevelType w:val="hybridMultilevel"/>
    <w:tmpl w:val="8C52C2C4"/>
    <w:lvl w:ilvl="0" w:tplc="FEC67D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706BD"/>
    <w:multiLevelType w:val="hybridMultilevel"/>
    <w:tmpl w:val="591E4BA4"/>
    <w:lvl w:ilvl="0" w:tplc="73B438F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F50463"/>
    <w:multiLevelType w:val="hybridMultilevel"/>
    <w:tmpl w:val="18A0FE68"/>
    <w:lvl w:ilvl="0" w:tplc="73B438F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9059F1"/>
    <w:multiLevelType w:val="hybridMultilevel"/>
    <w:tmpl w:val="51F0B7B6"/>
    <w:lvl w:ilvl="0" w:tplc="DE08992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00B0F0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95B251F"/>
    <w:multiLevelType w:val="hybridMultilevel"/>
    <w:tmpl w:val="30D6099C"/>
    <w:lvl w:ilvl="0" w:tplc="153A95DA">
      <w:start w:val="1"/>
      <w:numFmt w:val="decimal"/>
      <w:lvlText w:val="%1."/>
      <w:lvlJc w:val="left"/>
      <w:pPr>
        <w:ind w:left="720" w:hanging="360"/>
      </w:pPr>
      <w:rPr>
        <w:color w:val="ED7D31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182B10"/>
    <w:multiLevelType w:val="hybridMultilevel"/>
    <w:tmpl w:val="8F5AF1C8"/>
    <w:lvl w:ilvl="0" w:tplc="0C090017">
      <w:start w:val="1"/>
      <w:numFmt w:val="lowerLetter"/>
      <w:lvlText w:val="%1)"/>
      <w:lvlJc w:val="left"/>
      <w:pPr>
        <w:ind w:left="786" w:hanging="360"/>
      </w:p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3E365F18"/>
    <w:multiLevelType w:val="hybridMultilevel"/>
    <w:tmpl w:val="CFEADC98"/>
    <w:lvl w:ilvl="0" w:tplc="FEC67D30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00B0F0"/>
      </w:rPr>
    </w:lvl>
    <w:lvl w:ilvl="1" w:tplc="0C090019" w:tentative="1">
      <w:start w:val="1"/>
      <w:numFmt w:val="lowerLetter"/>
      <w:lvlText w:val="%2."/>
      <w:lvlJc w:val="left"/>
      <w:pPr>
        <w:ind w:left="1582" w:hanging="360"/>
      </w:pPr>
    </w:lvl>
    <w:lvl w:ilvl="2" w:tplc="0C09001B" w:tentative="1">
      <w:start w:val="1"/>
      <w:numFmt w:val="lowerRoman"/>
      <w:lvlText w:val="%3."/>
      <w:lvlJc w:val="right"/>
      <w:pPr>
        <w:ind w:left="2302" w:hanging="180"/>
      </w:pPr>
    </w:lvl>
    <w:lvl w:ilvl="3" w:tplc="0C09000F" w:tentative="1">
      <w:start w:val="1"/>
      <w:numFmt w:val="decimal"/>
      <w:lvlText w:val="%4."/>
      <w:lvlJc w:val="left"/>
      <w:pPr>
        <w:ind w:left="3022" w:hanging="360"/>
      </w:pPr>
    </w:lvl>
    <w:lvl w:ilvl="4" w:tplc="0C090019" w:tentative="1">
      <w:start w:val="1"/>
      <w:numFmt w:val="lowerLetter"/>
      <w:lvlText w:val="%5."/>
      <w:lvlJc w:val="left"/>
      <w:pPr>
        <w:ind w:left="3742" w:hanging="360"/>
      </w:pPr>
    </w:lvl>
    <w:lvl w:ilvl="5" w:tplc="0C09001B" w:tentative="1">
      <w:start w:val="1"/>
      <w:numFmt w:val="lowerRoman"/>
      <w:lvlText w:val="%6."/>
      <w:lvlJc w:val="right"/>
      <w:pPr>
        <w:ind w:left="4462" w:hanging="180"/>
      </w:pPr>
    </w:lvl>
    <w:lvl w:ilvl="6" w:tplc="0C09000F" w:tentative="1">
      <w:start w:val="1"/>
      <w:numFmt w:val="decimal"/>
      <w:lvlText w:val="%7."/>
      <w:lvlJc w:val="left"/>
      <w:pPr>
        <w:ind w:left="5182" w:hanging="360"/>
      </w:pPr>
    </w:lvl>
    <w:lvl w:ilvl="7" w:tplc="0C090019" w:tentative="1">
      <w:start w:val="1"/>
      <w:numFmt w:val="lowerLetter"/>
      <w:lvlText w:val="%8."/>
      <w:lvlJc w:val="left"/>
      <w:pPr>
        <w:ind w:left="5902" w:hanging="360"/>
      </w:pPr>
    </w:lvl>
    <w:lvl w:ilvl="8" w:tplc="0C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 w15:restartNumberingAfterBreak="0">
    <w:nsid w:val="426B38E3"/>
    <w:multiLevelType w:val="hybridMultilevel"/>
    <w:tmpl w:val="6E6EF34A"/>
    <w:lvl w:ilvl="0" w:tplc="F6B29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AEEF" w:themeColor="background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261A5C"/>
    <w:multiLevelType w:val="hybridMultilevel"/>
    <w:tmpl w:val="C7E8A3F6"/>
    <w:lvl w:ilvl="0" w:tplc="FEC67D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873EE2"/>
    <w:multiLevelType w:val="hybridMultilevel"/>
    <w:tmpl w:val="433CAE4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7E472E"/>
    <w:multiLevelType w:val="hybridMultilevel"/>
    <w:tmpl w:val="90048BEE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D27ABA"/>
    <w:multiLevelType w:val="hybridMultilevel"/>
    <w:tmpl w:val="0590CA3E"/>
    <w:lvl w:ilvl="0" w:tplc="FEC67D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CD64A9"/>
    <w:multiLevelType w:val="hybridMultilevel"/>
    <w:tmpl w:val="EFD2EA0C"/>
    <w:lvl w:ilvl="0" w:tplc="73B438F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F25CF5"/>
    <w:multiLevelType w:val="hybridMultilevel"/>
    <w:tmpl w:val="CA2A5F66"/>
    <w:lvl w:ilvl="0" w:tplc="73B438F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440684"/>
    <w:multiLevelType w:val="hybridMultilevel"/>
    <w:tmpl w:val="6DFCF6FC"/>
    <w:lvl w:ilvl="0" w:tplc="FEC67D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DB205C"/>
    <w:multiLevelType w:val="hybridMultilevel"/>
    <w:tmpl w:val="68F645CE"/>
    <w:lvl w:ilvl="0" w:tplc="FEC67D3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00B0F0"/>
      </w:r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55224508"/>
    <w:multiLevelType w:val="hybridMultilevel"/>
    <w:tmpl w:val="2D963E24"/>
    <w:lvl w:ilvl="0" w:tplc="FEC67D30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00B0F0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5AF07507"/>
    <w:multiLevelType w:val="hybridMultilevel"/>
    <w:tmpl w:val="B4B28580"/>
    <w:lvl w:ilvl="0" w:tplc="0C09000F">
      <w:start w:val="1"/>
      <w:numFmt w:val="decimal"/>
      <w:lvlText w:val="%1."/>
      <w:lvlJc w:val="left"/>
      <w:pPr>
        <w:ind w:left="502" w:hanging="360"/>
      </w:pPr>
    </w:lvl>
    <w:lvl w:ilvl="1" w:tplc="0C090017">
      <w:start w:val="1"/>
      <w:numFmt w:val="lowerLetter"/>
      <w:lvlText w:val="%2)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DC38D3"/>
    <w:multiLevelType w:val="hybridMultilevel"/>
    <w:tmpl w:val="5498B278"/>
    <w:lvl w:ilvl="0" w:tplc="73B438F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337678"/>
    <w:multiLevelType w:val="hybridMultilevel"/>
    <w:tmpl w:val="41FE284C"/>
    <w:lvl w:ilvl="0" w:tplc="FEC67D30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00B0F0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A033F59"/>
    <w:multiLevelType w:val="hybridMultilevel"/>
    <w:tmpl w:val="049AC90E"/>
    <w:lvl w:ilvl="0" w:tplc="0C09000F">
      <w:start w:val="1"/>
      <w:numFmt w:val="decimal"/>
      <w:lvlText w:val="%1."/>
      <w:lvlJc w:val="left"/>
      <w:pPr>
        <w:ind w:left="502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C02C50"/>
    <w:multiLevelType w:val="hybridMultilevel"/>
    <w:tmpl w:val="7ABE2A4E"/>
    <w:lvl w:ilvl="0" w:tplc="73B438F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8D2C9A"/>
    <w:multiLevelType w:val="hybridMultilevel"/>
    <w:tmpl w:val="BB9E2B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F71796"/>
    <w:multiLevelType w:val="hybridMultilevel"/>
    <w:tmpl w:val="F93C388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EA3EDE"/>
    <w:multiLevelType w:val="hybridMultilevel"/>
    <w:tmpl w:val="122A2A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FF2772"/>
    <w:multiLevelType w:val="hybridMultilevel"/>
    <w:tmpl w:val="0192B600"/>
    <w:lvl w:ilvl="0" w:tplc="73B438F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B146CB"/>
    <w:multiLevelType w:val="hybridMultilevel"/>
    <w:tmpl w:val="2B54BCD8"/>
    <w:lvl w:ilvl="0" w:tplc="73B438F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030F0E"/>
    <w:multiLevelType w:val="hybridMultilevel"/>
    <w:tmpl w:val="8D5A40C2"/>
    <w:lvl w:ilvl="0" w:tplc="FEC67D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36335B"/>
    <w:multiLevelType w:val="hybridMultilevel"/>
    <w:tmpl w:val="B296CB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5"/>
  </w:num>
  <w:num w:numId="3">
    <w:abstractNumId w:val="22"/>
  </w:num>
  <w:num w:numId="4">
    <w:abstractNumId w:val="25"/>
  </w:num>
  <w:num w:numId="5">
    <w:abstractNumId w:val="38"/>
  </w:num>
  <w:num w:numId="6">
    <w:abstractNumId w:val="9"/>
  </w:num>
  <w:num w:numId="7">
    <w:abstractNumId w:val="35"/>
  </w:num>
  <w:num w:numId="8">
    <w:abstractNumId w:val="6"/>
  </w:num>
  <w:num w:numId="9">
    <w:abstractNumId w:val="27"/>
  </w:num>
  <w:num w:numId="10">
    <w:abstractNumId w:val="14"/>
  </w:num>
  <w:num w:numId="11">
    <w:abstractNumId w:val="23"/>
  </w:num>
  <w:num w:numId="12">
    <w:abstractNumId w:val="41"/>
  </w:num>
  <w:num w:numId="13">
    <w:abstractNumId w:val="16"/>
  </w:num>
  <w:num w:numId="14">
    <w:abstractNumId w:val="10"/>
  </w:num>
  <w:num w:numId="15">
    <w:abstractNumId w:val="40"/>
  </w:num>
  <w:num w:numId="16">
    <w:abstractNumId w:val="11"/>
  </w:num>
  <w:num w:numId="17">
    <w:abstractNumId w:val="46"/>
  </w:num>
  <w:num w:numId="18">
    <w:abstractNumId w:val="45"/>
  </w:num>
  <w:num w:numId="19">
    <w:abstractNumId w:val="34"/>
  </w:num>
  <w:num w:numId="20">
    <w:abstractNumId w:val="37"/>
  </w:num>
  <w:num w:numId="21">
    <w:abstractNumId w:val="33"/>
  </w:num>
  <w:num w:numId="22">
    <w:abstractNumId w:val="18"/>
  </w:num>
  <w:num w:numId="23">
    <w:abstractNumId w:val="24"/>
  </w:num>
  <w:num w:numId="24">
    <w:abstractNumId w:val="29"/>
  </w:num>
  <w:num w:numId="25">
    <w:abstractNumId w:val="32"/>
  </w:num>
  <w:num w:numId="26">
    <w:abstractNumId w:val="26"/>
  </w:num>
  <w:num w:numId="27">
    <w:abstractNumId w:val="3"/>
  </w:num>
  <w:num w:numId="28">
    <w:abstractNumId w:val="7"/>
  </w:num>
  <w:num w:numId="29">
    <w:abstractNumId w:val="2"/>
  </w:num>
  <w:num w:numId="30">
    <w:abstractNumId w:val="21"/>
  </w:num>
  <w:num w:numId="31">
    <w:abstractNumId w:val="4"/>
  </w:num>
  <w:num w:numId="32">
    <w:abstractNumId w:val="19"/>
  </w:num>
  <w:num w:numId="33">
    <w:abstractNumId w:val="36"/>
  </w:num>
  <w:num w:numId="34">
    <w:abstractNumId w:val="13"/>
  </w:num>
  <w:num w:numId="35">
    <w:abstractNumId w:val="5"/>
  </w:num>
  <w:num w:numId="36">
    <w:abstractNumId w:val="1"/>
  </w:num>
  <w:num w:numId="37">
    <w:abstractNumId w:val="12"/>
  </w:num>
  <w:num w:numId="38">
    <w:abstractNumId w:val="44"/>
  </w:num>
  <w:num w:numId="39">
    <w:abstractNumId w:val="28"/>
  </w:num>
  <w:num w:numId="40">
    <w:abstractNumId w:val="31"/>
  </w:num>
  <w:num w:numId="41">
    <w:abstractNumId w:val="8"/>
  </w:num>
  <w:num w:numId="42">
    <w:abstractNumId w:val="17"/>
  </w:num>
  <w:num w:numId="43">
    <w:abstractNumId w:val="39"/>
  </w:num>
  <w:num w:numId="44">
    <w:abstractNumId w:val="42"/>
  </w:num>
  <w:num w:numId="45">
    <w:abstractNumId w:val="43"/>
  </w:num>
  <w:num w:numId="46">
    <w:abstractNumId w:val="15"/>
  </w:num>
  <w:num w:numId="47">
    <w:abstractNumId w:val="20"/>
  </w:num>
  <w:num w:numId="48">
    <w:abstractNumId w:val="30"/>
  </w:num>
  <w:num w:numId="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167"/>
    <w:rsid w:val="00000F4B"/>
    <w:rsid w:val="00064FD7"/>
    <w:rsid w:val="000839EE"/>
    <w:rsid w:val="00117F9A"/>
    <w:rsid w:val="001C7299"/>
    <w:rsid w:val="00204BAF"/>
    <w:rsid w:val="0022517D"/>
    <w:rsid w:val="0025468A"/>
    <w:rsid w:val="00265A51"/>
    <w:rsid w:val="002B7F52"/>
    <w:rsid w:val="002C7939"/>
    <w:rsid w:val="00340388"/>
    <w:rsid w:val="0036236B"/>
    <w:rsid w:val="003761E3"/>
    <w:rsid w:val="003E3787"/>
    <w:rsid w:val="00453C72"/>
    <w:rsid w:val="004B6D70"/>
    <w:rsid w:val="004C10F6"/>
    <w:rsid w:val="004F2AA5"/>
    <w:rsid w:val="005044E3"/>
    <w:rsid w:val="0052248F"/>
    <w:rsid w:val="0053045B"/>
    <w:rsid w:val="00533183"/>
    <w:rsid w:val="00552148"/>
    <w:rsid w:val="00566057"/>
    <w:rsid w:val="00587206"/>
    <w:rsid w:val="006E52C5"/>
    <w:rsid w:val="0078032B"/>
    <w:rsid w:val="007B6C9C"/>
    <w:rsid w:val="007E209A"/>
    <w:rsid w:val="008109C8"/>
    <w:rsid w:val="008267E3"/>
    <w:rsid w:val="00854118"/>
    <w:rsid w:val="008C6959"/>
    <w:rsid w:val="009009EC"/>
    <w:rsid w:val="009159A4"/>
    <w:rsid w:val="009570BA"/>
    <w:rsid w:val="00966CE9"/>
    <w:rsid w:val="009C391A"/>
    <w:rsid w:val="009F2226"/>
    <w:rsid w:val="00AA48D4"/>
    <w:rsid w:val="00AA5E2B"/>
    <w:rsid w:val="00AC0F76"/>
    <w:rsid w:val="00AC3143"/>
    <w:rsid w:val="00AD40CB"/>
    <w:rsid w:val="00AF2C72"/>
    <w:rsid w:val="00B10A4F"/>
    <w:rsid w:val="00B1278F"/>
    <w:rsid w:val="00B222B2"/>
    <w:rsid w:val="00B927BB"/>
    <w:rsid w:val="00BB11BF"/>
    <w:rsid w:val="00BB67DD"/>
    <w:rsid w:val="00BE6A26"/>
    <w:rsid w:val="00C660D0"/>
    <w:rsid w:val="00C8588E"/>
    <w:rsid w:val="00CB5CCF"/>
    <w:rsid w:val="00D02955"/>
    <w:rsid w:val="00D06E94"/>
    <w:rsid w:val="00D07F4F"/>
    <w:rsid w:val="00D267B7"/>
    <w:rsid w:val="00D34167"/>
    <w:rsid w:val="00D4174B"/>
    <w:rsid w:val="00D76131"/>
    <w:rsid w:val="00D9355E"/>
    <w:rsid w:val="00DE2E44"/>
    <w:rsid w:val="00DE37CF"/>
    <w:rsid w:val="00DF1E5A"/>
    <w:rsid w:val="00E04011"/>
    <w:rsid w:val="00E462B7"/>
    <w:rsid w:val="00E504EE"/>
    <w:rsid w:val="00E53FC5"/>
    <w:rsid w:val="00F12232"/>
    <w:rsid w:val="00F71B96"/>
    <w:rsid w:val="00F7395E"/>
    <w:rsid w:val="00F96880"/>
    <w:rsid w:val="00FE7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C7AB2A8"/>
  <w15:chartTrackingRefBased/>
  <w15:docId w15:val="{0FFB59E5-80D0-47B7-AA77-9EBE4C362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40" w:line="259" w:lineRule="auto"/>
        <w:ind w:left="-8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34167"/>
    <w:pPr>
      <w:spacing w:after="160"/>
      <w:ind w:left="0"/>
    </w:pPr>
    <w:rPr>
      <w:lang w:val="en-AU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4174B"/>
    <w:pPr>
      <w:spacing w:after="80" w:line="240" w:lineRule="auto"/>
      <w:outlineLvl w:val="0"/>
    </w:pPr>
    <w:rPr>
      <w:rFonts w:cs="Times New Roman"/>
      <w:b/>
      <w:color w:val="006BFF" w:themeColor="text2"/>
      <w:sz w:val="32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06E94"/>
    <w:pPr>
      <w:keepNext/>
      <w:keepLines/>
      <w:spacing w:before="320" w:after="60" w:line="240" w:lineRule="auto"/>
      <w:outlineLvl w:val="1"/>
    </w:pPr>
    <w:rPr>
      <w:rFonts w:eastAsiaTheme="majorEastAsia" w:cstheme="majorBidi"/>
      <w:bCs/>
      <w:color w:val="00AEEF" w:themeColor="background2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4174B"/>
    <w:pPr>
      <w:keepNext/>
      <w:keepLines/>
      <w:spacing w:before="40" w:after="0" w:line="240" w:lineRule="auto"/>
      <w:outlineLvl w:val="2"/>
    </w:pPr>
    <w:rPr>
      <w:rFonts w:eastAsiaTheme="majorEastAsia" w:cstheme="majorBidi"/>
      <w:b/>
      <w:color w:val="5C5C5C" w:themeColor="text1" w:themeTint="B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6E9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174B"/>
    <w:rPr>
      <w:rFonts w:cs="Times New Roman"/>
      <w:b/>
      <w:color w:val="006BFF" w:themeColor="text2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06E94"/>
    <w:rPr>
      <w:rFonts w:eastAsiaTheme="majorEastAsia" w:cstheme="majorBidi"/>
      <w:bCs/>
      <w:color w:val="00AEEF" w:themeColor="background2"/>
      <w:sz w:val="28"/>
      <w:szCs w:val="26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D4174B"/>
    <w:rPr>
      <w:rFonts w:eastAsiaTheme="majorEastAsia" w:cstheme="majorBidi"/>
      <w:b/>
      <w:color w:val="5C5C5C" w:themeColor="text1" w:themeTint="BF"/>
      <w:sz w:val="24"/>
      <w:szCs w:val="24"/>
      <w:lang w:val="en-AU"/>
    </w:rPr>
  </w:style>
  <w:style w:type="paragraph" w:styleId="ListParagraph">
    <w:name w:val="List Paragraph"/>
    <w:aliases w:val="bulleted list"/>
    <w:basedOn w:val="Normal"/>
    <w:link w:val="ListParagraphChar"/>
    <w:autoRedefine/>
    <w:uiPriority w:val="34"/>
    <w:qFormat/>
    <w:rsid w:val="00BB67DD"/>
    <w:pPr>
      <w:numPr>
        <w:numId w:val="16"/>
      </w:numPr>
      <w:spacing w:after="0"/>
      <w:contextualSpacing/>
    </w:pPr>
  </w:style>
  <w:style w:type="paragraph" w:styleId="Subtitle">
    <w:name w:val="Subtitle"/>
    <w:aliases w:val="Sub Heading"/>
    <w:basedOn w:val="Normal"/>
    <w:next w:val="Normal"/>
    <w:link w:val="SubtitleChar"/>
    <w:uiPriority w:val="11"/>
    <w:qFormat/>
    <w:rsid w:val="00E462B7"/>
    <w:pPr>
      <w:numPr>
        <w:ilvl w:val="1"/>
      </w:numPr>
      <w:spacing w:before="120"/>
      <w:ind w:left="-86"/>
      <w:jc w:val="center"/>
    </w:pPr>
    <w:rPr>
      <w:rFonts w:ascii="Calibri" w:eastAsiaTheme="minorEastAsia" w:hAnsi="Calibri"/>
      <w:color w:val="70AD47" w:themeColor="accent6"/>
      <w:spacing w:val="15"/>
      <w:sz w:val="36"/>
    </w:rPr>
  </w:style>
  <w:style w:type="character" w:customStyle="1" w:styleId="SubtitleChar">
    <w:name w:val="Subtitle Char"/>
    <w:aliases w:val="Sub Heading Char"/>
    <w:basedOn w:val="DefaultParagraphFont"/>
    <w:link w:val="Subtitle"/>
    <w:uiPriority w:val="11"/>
    <w:rsid w:val="00E462B7"/>
    <w:rPr>
      <w:rFonts w:ascii="Calibri" w:eastAsiaTheme="minorEastAsia" w:hAnsi="Calibri"/>
      <w:color w:val="70AD47" w:themeColor="accent6"/>
      <w:spacing w:val="15"/>
      <w:sz w:val="36"/>
      <w:lang w:val="en-AU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D4174B"/>
    <w:pPr>
      <w:spacing w:after="600" w:line="240" w:lineRule="auto"/>
      <w:contextualSpacing/>
    </w:pPr>
    <w:rPr>
      <w:rFonts w:eastAsiaTheme="majorEastAsia" w:cstheme="majorBidi"/>
      <w:b/>
      <w:color w:val="006BFF" w:themeColor="text2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174B"/>
    <w:rPr>
      <w:rFonts w:eastAsiaTheme="majorEastAsia" w:cstheme="majorBidi"/>
      <w:b/>
      <w:color w:val="006BFF" w:themeColor="text2"/>
      <w:spacing w:val="-10"/>
      <w:kern w:val="28"/>
      <w:sz w:val="60"/>
      <w:szCs w:val="56"/>
      <w:lang w:val="en-AU"/>
    </w:rPr>
  </w:style>
  <w:style w:type="paragraph" w:customStyle="1" w:styleId="Numbered">
    <w:name w:val="Numbered"/>
    <w:basedOn w:val="ListParagraph"/>
    <w:link w:val="NumberedChar"/>
    <w:autoRedefine/>
    <w:qFormat/>
    <w:rsid w:val="00C660D0"/>
  </w:style>
  <w:style w:type="character" w:customStyle="1" w:styleId="NumberedChar">
    <w:name w:val="Numbered Char"/>
    <w:basedOn w:val="DefaultParagraphFont"/>
    <w:link w:val="Numbered"/>
    <w:rsid w:val="00C660D0"/>
    <w:rPr>
      <w:color w:val="262626" w:themeColor="text1"/>
      <w:sz w:val="24"/>
      <w:lang w:val="en-AU"/>
    </w:rPr>
  </w:style>
  <w:style w:type="character" w:customStyle="1" w:styleId="ListParagraphChar">
    <w:name w:val="List Paragraph Char"/>
    <w:aliases w:val="bulleted list Char"/>
    <w:basedOn w:val="DefaultParagraphFont"/>
    <w:link w:val="ListParagraph"/>
    <w:uiPriority w:val="34"/>
    <w:rsid w:val="00BB67DD"/>
    <w:rPr>
      <w:color w:val="262626" w:themeColor="text1"/>
      <w:sz w:val="24"/>
      <w:lang w:val="en-AU"/>
    </w:rPr>
  </w:style>
  <w:style w:type="character" w:styleId="Hyperlink">
    <w:name w:val="Hyperlink"/>
    <w:basedOn w:val="DefaultParagraphFont"/>
    <w:uiPriority w:val="99"/>
    <w:unhideWhenUsed/>
    <w:qFormat/>
    <w:rsid w:val="00C660D0"/>
    <w:rPr>
      <w:color w:val="E22E2C"/>
      <w:u w:val="single"/>
    </w:rPr>
  </w:style>
  <w:style w:type="paragraph" w:styleId="Header">
    <w:name w:val="header"/>
    <w:basedOn w:val="Normal"/>
    <w:link w:val="HeaderChar"/>
    <w:uiPriority w:val="99"/>
    <w:unhideWhenUsed/>
    <w:rsid w:val="00D417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174B"/>
    <w:rPr>
      <w:color w:val="262626" w:themeColor="text1"/>
      <w:sz w:val="24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D417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74B"/>
    <w:rPr>
      <w:color w:val="262626" w:themeColor="text1"/>
      <w:sz w:val="24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39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9EE"/>
    <w:rPr>
      <w:rFonts w:ascii="Segoe UI" w:hAnsi="Segoe UI" w:cs="Segoe UI"/>
      <w:color w:val="262626" w:themeColor="text1"/>
      <w:sz w:val="18"/>
      <w:szCs w:val="18"/>
      <w:lang w:val="en-AU"/>
    </w:rPr>
  </w:style>
  <w:style w:type="table" w:styleId="TableGrid">
    <w:name w:val="Table Grid"/>
    <w:basedOn w:val="TableNormal"/>
    <w:uiPriority w:val="39"/>
    <w:rsid w:val="00533183"/>
    <w:pPr>
      <w:spacing w:after="0" w:line="240" w:lineRule="auto"/>
      <w:ind w:left="0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link w:val="bodyChar"/>
    <w:qFormat/>
    <w:rsid w:val="00D34167"/>
    <w:pPr>
      <w:autoSpaceDE w:val="0"/>
      <w:autoSpaceDN w:val="0"/>
      <w:adjustRightInd w:val="0"/>
      <w:spacing w:after="0" w:line="360" w:lineRule="auto"/>
      <w:textAlignment w:val="center"/>
    </w:pPr>
    <w:rPr>
      <w:rFonts w:asciiTheme="majorHAnsi" w:hAnsiTheme="majorHAnsi" w:cstheme="majorHAnsi"/>
      <w:sz w:val="24"/>
      <w:szCs w:val="24"/>
      <w:lang w:val="en-US"/>
    </w:rPr>
  </w:style>
  <w:style w:type="character" w:customStyle="1" w:styleId="bodyChar">
    <w:name w:val="body Char"/>
    <w:basedOn w:val="DefaultParagraphFont"/>
    <w:link w:val="body"/>
    <w:rsid w:val="00D34167"/>
    <w:rPr>
      <w:rFonts w:asciiTheme="majorHAnsi" w:hAnsiTheme="majorHAnsi" w:cstheme="majorHAnsi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341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41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4167"/>
    <w:rPr>
      <w:sz w:val="20"/>
      <w:szCs w:val="20"/>
      <w:lang w:val="en-AU"/>
    </w:rPr>
  </w:style>
  <w:style w:type="paragraph" w:customStyle="1" w:styleId="Headerone">
    <w:name w:val="Header one"/>
    <w:basedOn w:val="Heading1"/>
    <w:next w:val="body"/>
    <w:link w:val="HeaderoneChar"/>
    <w:qFormat/>
    <w:rsid w:val="00E53FC5"/>
    <w:pPr>
      <w:keepNext/>
      <w:keepLines/>
      <w:spacing w:before="240" w:after="0" w:line="259" w:lineRule="auto"/>
    </w:pPr>
    <w:rPr>
      <w:rFonts w:asciiTheme="majorHAnsi" w:eastAsiaTheme="majorEastAsia" w:hAnsiTheme="majorHAnsi" w:cstheme="majorHAnsi"/>
      <w:bCs/>
      <w:color w:val="auto"/>
      <w:sz w:val="36"/>
      <w:szCs w:val="36"/>
    </w:rPr>
  </w:style>
  <w:style w:type="character" w:customStyle="1" w:styleId="HeaderoneChar">
    <w:name w:val="Header one Char"/>
    <w:basedOn w:val="DefaultParagraphFont"/>
    <w:link w:val="Headerone"/>
    <w:rsid w:val="00E53FC5"/>
    <w:rPr>
      <w:rFonts w:asciiTheme="majorHAnsi" w:eastAsiaTheme="majorEastAsia" w:hAnsiTheme="majorHAnsi" w:cstheme="majorHAnsi"/>
      <w:b/>
      <w:bCs/>
      <w:sz w:val="36"/>
      <w:szCs w:val="3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31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3143"/>
    <w:rPr>
      <w:b/>
      <w:bCs/>
      <w:sz w:val="20"/>
      <w:szCs w:val="20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D06E94"/>
    <w:rPr>
      <w:rFonts w:asciiTheme="majorHAnsi" w:eastAsiaTheme="majorEastAsia" w:hAnsiTheme="majorHAnsi" w:cstheme="majorBidi"/>
      <w:i/>
      <w:iCs/>
      <w:color w:val="2E74B5" w:themeColor="accent1" w:themeShade="BF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D06E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dercoverartist@cpl.org.a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undercoverartistfest.com/expressions-of-interest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undercoverartistfest.com/expressions-of-interes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deleine.little\Documents\Custom%20Office%20Templates\UAF_WordDocTemplate.dotx" TargetMode="External"/></Relationships>
</file>

<file path=word/theme/theme1.xml><?xml version="1.0" encoding="utf-8"?>
<a:theme xmlns:a="http://schemas.openxmlformats.org/drawingml/2006/main" name="Office Theme">
  <a:themeElements>
    <a:clrScheme name="UAF">
      <a:dk1>
        <a:srgbClr val="262626"/>
      </a:dk1>
      <a:lt1>
        <a:srgbClr val="FFFFFF"/>
      </a:lt1>
      <a:dk2>
        <a:srgbClr val="006BFF"/>
      </a:dk2>
      <a:lt2>
        <a:srgbClr val="00AEEF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UAF_WordDocTemplate</Template>
  <TotalTime>516</TotalTime>
  <Pages>10</Pages>
  <Words>1060</Words>
  <Characters>6043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CPL</Company>
  <LinksUpToDate>false</LinksUpToDate>
  <CharactersWithSpaces>7089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Madeleine Little</dc:creator>
  <cp:keywords/>
  <dc:description/>
  <cp:lastModifiedBy>Hayley Phillips</cp:lastModifiedBy>
  <cp:revision>12</cp:revision>
  <cp:lastPrinted>2020-01-29T03:30:00Z</cp:lastPrinted>
  <dcterms:created xsi:type="dcterms:W3CDTF">2022-08-16T00:48:00Z</dcterms:created>
  <dcterms:modified xsi:type="dcterms:W3CDTF">2022-09-26T01:05:00Z</dcterms:modified>
</cp:coreProperties>
</file>